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bookmarkStart w:id="0" w:name="_GoBack"/>
      <w:bookmarkEnd w:id="0"/>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r w:rsidRPr="00F87DEB">
        <w:rPr>
          <w:rFonts w:ascii="Times New Roman" w:eastAsia="Times New Roman" w:hAnsi="Times New Roman" w:cs="Times New Roman"/>
          <w:b/>
          <w:sz w:val="36"/>
          <w:szCs w:val="36"/>
          <w:lang w:val="sv-SE"/>
        </w:rPr>
        <w:t>BUKU PANDUAN PESERTA</w:t>
      </w: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r w:rsidRPr="00F87DEB">
        <w:rPr>
          <w:rFonts w:ascii="Times New Roman" w:eastAsia="Times New Roman" w:hAnsi="Times New Roman" w:cs="Times New Roman"/>
          <w:b/>
          <w:sz w:val="36"/>
          <w:szCs w:val="36"/>
          <w:lang w:val="sv-SE"/>
        </w:rPr>
        <w:t xml:space="preserve">MODUL PBL &amp; KETRAMPILAN KLINIK </w:t>
      </w: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r w:rsidRPr="00F87DEB">
        <w:rPr>
          <w:rFonts w:ascii="Times New Roman" w:eastAsia="Times New Roman" w:hAnsi="Times New Roman" w:cs="Times New Roman"/>
          <w:b/>
          <w:sz w:val="36"/>
          <w:szCs w:val="36"/>
          <w:lang w:val="sv-SE"/>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9B6FD7" w:rsidP="00BF67D6">
      <w:pPr>
        <w:spacing w:after="0" w:line="360" w:lineRule="auto"/>
        <w:jc w:val="center"/>
        <w:rPr>
          <w:rFonts w:ascii="Times New Roman" w:eastAsia="Times New Roman" w:hAnsi="Times New Roman" w:cs="Times New Roman"/>
          <w:b/>
          <w:sz w:val="36"/>
          <w:szCs w:val="36"/>
          <w:lang w:val="sv-SE"/>
        </w:rPr>
      </w:pPr>
      <w:r>
        <w:rPr>
          <w:noProof/>
          <w:lang w:val="en-US"/>
        </w:rPr>
        <w:drawing>
          <wp:anchor distT="0" distB="0" distL="114300" distR="114300" simplePos="0" relativeHeight="251644416" behindDoc="1" locked="0" layoutInCell="1" allowOverlap="1">
            <wp:simplePos x="0" y="0"/>
            <wp:positionH relativeFrom="column">
              <wp:posOffset>1257300</wp:posOffset>
            </wp:positionH>
            <wp:positionV relativeFrom="paragraph">
              <wp:posOffset>101600</wp:posOffset>
            </wp:positionV>
            <wp:extent cx="2934335" cy="2743200"/>
            <wp:effectExtent l="0" t="0" r="0" b="0"/>
            <wp:wrapNone/>
            <wp:docPr id="60" name="Picture 12"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Logo%20UMJ%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34335" cy="2743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r w:rsidRPr="00F87DEB">
        <w:rPr>
          <w:rFonts w:ascii="Times New Roman" w:eastAsia="Times New Roman" w:hAnsi="Times New Roman" w:cs="Times New Roman"/>
          <w:b/>
          <w:sz w:val="36"/>
          <w:szCs w:val="36"/>
          <w:lang w:val="sv-SE"/>
        </w:rPr>
        <w:t>Penyusun</w:t>
      </w: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r w:rsidRPr="00F87DEB">
        <w:rPr>
          <w:rFonts w:ascii="Times New Roman" w:eastAsia="Times New Roman" w:hAnsi="Times New Roman" w:cs="Times New Roman"/>
          <w:b/>
          <w:sz w:val="36"/>
          <w:szCs w:val="36"/>
          <w:lang w:val="sv-SE"/>
        </w:rPr>
        <w:t>Tim Sistem Musculoskeletal PSPD FKK UMJ</w:t>
      </w: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rPr>
      </w:pPr>
      <w:r w:rsidRPr="00F87DEB">
        <w:rPr>
          <w:rFonts w:ascii="Times New Roman" w:eastAsia="Times New Roman" w:hAnsi="Times New Roman" w:cs="Times New Roman"/>
          <w:b/>
          <w:sz w:val="36"/>
          <w:szCs w:val="36"/>
          <w:lang w:val="fi-FI"/>
        </w:rPr>
        <w:t>Disajikan pada Mahasiswa Semester II</w:t>
      </w:r>
    </w:p>
    <w:p w:rsidR="00BF67D6" w:rsidRPr="006D604C" w:rsidRDefault="00BF67D6" w:rsidP="00387284">
      <w:pPr>
        <w:spacing w:after="0" w:line="360" w:lineRule="auto"/>
        <w:jc w:val="center"/>
        <w:rPr>
          <w:rFonts w:ascii="Times New Roman" w:eastAsia="Times New Roman" w:hAnsi="Times New Roman" w:cs="Times New Roman"/>
          <w:b/>
          <w:sz w:val="36"/>
          <w:szCs w:val="36"/>
        </w:rPr>
      </w:pPr>
      <w:r w:rsidRPr="00F87DEB">
        <w:rPr>
          <w:rFonts w:ascii="Times New Roman" w:eastAsia="Times New Roman" w:hAnsi="Times New Roman" w:cs="Times New Roman"/>
          <w:b/>
          <w:sz w:val="36"/>
          <w:szCs w:val="36"/>
          <w:lang w:val="fi-FI"/>
        </w:rPr>
        <w:t xml:space="preserve">Tahun ajaran </w:t>
      </w:r>
      <w:r w:rsidR="00772875">
        <w:rPr>
          <w:rFonts w:ascii="Times New Roman" w:eastAsia="Times New Roman" w:hAnsi="Times New Roman" w:cs="Times New Roman"/>
          <w:b/>
          <w:sz w:val="36"/>
          <w:szCs w:val="36"/>
          <w:lang w:val="fi-FI"/>
        </w:rPr>
        <w:t>2015</w:t>
      </w:r>
      <w:r w:rsidR="006D604C">
        <w:rPr>
          <w:rFonts w:ascii="Times New Roman" w:eastAsia="Times New Roman" w:hAnsi="Times New Roman" w:cs="Times New Roman"/>
          <w:b/>
          <w:sz w:val="36"/>
          <w:szCs w:val="36"/>
        </w:rPr>
        <w:t>/</w:t>
      </w:r>
      <w:r w:rsidR="00772875">
        <w:rPr>
          <w:rFonts w:ascii="Times New Roman" w:eastAsia="Times New Roman" w:hAnsi="Times New Roman" w:cs="Times New Roman"/>
          <w:b/>
          <w:sz w:val="36"/>
          <w:szCs w:val="36"/>
        </w:rPr>
        <w:t>2016</w:t>
      </w: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UNIVERSITAS MUHAMMADIYAH JAKARTA</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lastRenderedPageBreak/>
        <w:t>KATA PENGANTAR</w:t>
      </w:r>
    </w:p>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Alhamdulillah puji syukur kita panjatkan kehadirat Allah SWT atas segala nikmat dan karunianya sehingga buku panduan Modul Tutorial dan Manual Penuntun Ketrampilan Klinik Sistem Muskuloskeletal ini dapat disusun.</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Buku ini disusun berdasarkan revisi buku panduan sebelumnya yang disusun oleh tim penyusun panduan system musculoskeletal FK UNHAS, sehingga diharapkan dapat lebih memudahkan mahasiswa Program Studi Pendidikan Dokter FKK UMJ untuk dapat berpikir secara ilmiah dan sistematis dalam menentukan diagnosa dan langkah-langkah medis yang akan dilaksanakan serta ketrampilan klinik yang menunjang langkah-langkah tersebut khususnya dalam system musculoskeletal yang berdasarkan Standar Kompetensi Dokter Indonesia.</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Didalamnya terdapat 4 modul PBL dengan judul “Modul Dasar”, Nyeri Sendi”, “Nyeri ekstremitas” dan “Fraktur” sedangkan manual Ketrampilan Klinik meliputi 4 ketrampilan ;“anamnesa”, “sindroma jebakan”, “GALS” dan “radiodiagnostik tulang dan sendi”</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Terima kasih kepada semua pihak yang telah membantu terwujudnya penyusunan buku ini, semoga dapat bermanfaat bagi kita semua</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Wassalamu’alaikum Wr.Wb</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Tim Penyususun Panduan Sistem Muskuloskeletal </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PSPD FKK UMJ</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 xml:space="preserve">TATA TERTIB DISKUSI TUTORIAL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 xml:space="preserve">UNIVERSITAS MUHAMMADIYAH </w:t>
      </w:r>
      <w:smartTag w:uri="urn:schemas-microsoft-com:office:smarttags" w:element="City">
        <w:smartTag w:uri="urn:schemas-microsoft-com:office:smarttags" w:element="place">
          <w:r w:rsidRPr="00F87DEB">
            <w:rPr>
              <w:rFonts w:ascii="Times New Roman" w:eastAsia="Times New Roman" w:hAnsi="Times New Roman" w:cs="Times New Roman"/>
              <w:b/>
              <w:sz w:val="24"/>
              <w:szCs w:val="24"/>
              <w:lang w:val="en-US"/>
            </w:rPr>
            <w:t>JAKARTA</w:t>
          </w:r>
        </w:smartTag>
      </w:smartTag>
    </w:p>
    <w:p w:rsidR="00BF67D6" w:rsidRPr="00F87DEB" w:rsidRDefault="00BF67D6" w:rsidP="00BF67D6">
      <w:pPr>
        <w:spacing w:after="0" w:line="360" w:lineRule="auto"/>
        <w:jc w:val="center"/>
        <w:rPr>
          <w:rFonts w:ascii="Times New Roman" w:eastAsia="Times New Roman" w:hAnsi="Times New Roman" w:cs="Times New Roman"/>
          <w:b/>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PSPD FKK UMJ mahasiswa diskusi tutorial harus mematuhi tata tertib diskusi yang tertera dibawah ini :</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A. Tata Tertib mahasiswa</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diskusi harus datang tepat waktu sesuai dengan jadwal yang telah ditentukan</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keterlambatan lebih dari 30 menit tidak diperkenankan lagi mengikuti kegiatan</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harus membuktikan jati dirinya selama diskusi berlangsung (tidak diperkenankan memakai cadar/penutup muka)</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peserta diskusi diwajibkan berpakaian, berpenampilan dan beringkah laku yang sopan dan baik layaknya seorang muslim dan calon dokter</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selama jalannya diskusi semua mahasiswa tidak diperkenankan memakai celana berbahan jeans, kaos tanpa kerah dan sandal/sepatu sandal. Bagi wanita diwajibkan memakai jilbab dan berbusana muslim, sedangkan pria tidak diperkenankan berambut gondrong</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peserta diskusi diwajibkan memakai papan nama yang disertai no.pokok mahasiswa</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dilarang mengaktifkan Hp selama diskusi berlangsung</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semua mahasiswa wajib menjaga ketertiban dan kebersihan</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B. Tata Tertib Diskusi :</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Kelompok diskusi terdiri dari 10-15 mahasiswa yang diatur oleh bagian pendidikan berkoordinasi dengan pelaksana system musculoskeletal PSPD FKK UMJ</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Kelompok diskusi dipandu oleh satu orang tutor</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sv-SE"/>
        </w:rPr>
        <w:t xml:space="preserve">Setiap memulai tutorial, kelompok menentukan seorang ketua dan sekretaris atas </w:t>
      </w:r>
      <w:r w:rsidRPr="00F87DEB">
        <w:rPr>
          <w:rFonts w:ascii="Times New Roman" w:eastAsia="Times New Roman" w:hAnsi="Times New Roman" w:cs="Times New Roman"/>
          <w:sz w:val="24"/>
          <w:szCs w:val="24"/>
          <w:lang w:val="en-US"/>
        </w:rPr>
        <w:t xml:space="preserve">kesepakatan bersama </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Ketua bertugas untuk mengarahkan jalannya diskusi dan membagi tugas pada anggota kelompoknya</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Sekretaris bertugas mencatat semua hasil diskusi pada kertas lembar balik</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wajib membaca dan mempelajari skenario diskusi tutorial terlebih dahulu sebelum diskusi kelompok dimulai</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peserta diskusi wajib menghargai pendapat orang lain dan tidak memaksakan kehendak</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peserta diskusi hendaknya turut aktif dan berpartisipasi selama diskusi berlangsung</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Semua mahasiswa peserta diskusi bertanggung jawab terhadap hasil diskusi</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lastRenderedPageBreak/>
        <w:t>mahasiswa peserta diskusi menjalankan tugas yang dibebankan kepadanya baik tugas dari kelompok ataupun tugas yang diberikan oleh tutor</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hasil resume dari diskusi harus dikumpulkan kepada bagian pendidikan/sekretaris sistem muskuloskeletal selambat-lambatnya satu hari sebelum diskusi pleno berlangsung</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Laporan lengkap hasil diskusi harus dikumpulkan paling lambat 7 (tujuh) hari setelah diskusi pleno selesai</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rPr>
      </w:pPr>
    </w:p>
    <w:p w:rsidR="00BF67D6" w:rsidRPr="00F87DEB" w:rsidRDefault="00BF67D6" w:rsidP="00BF67D6">
      <w:pPr>
        <w:spacing w:after="0" w:line="360" w:lineRule="auto"/>
        <w:jc w:val="both"/>
        <w:rPr>
          <w:rFonts w:ascii="Times New Roman" w:eastAsia="Times New Roman" w:hAnsi="Times New Roman" w:cs="Times New Roman"/>
          <w:sz w:val="24"/>
          <w:szCs w:val="24"/>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TATA TERTIB PRAKTIKUM  DAN KETRAMPILAN KLINIK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 xml:space="preserve">FAKULTAS KEDOKTERAN DAN KESEHATAN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UNIVERSITAS MUHAMMADIYAH JAKARTA</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PSPD FKK UMJ yang akan melakukan praktikum di laboratorium dan ketrampilan klinik harus mematuhi tata tertib diskusi yang tertera dibawah ini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A. Tata Tertib Mahasiswa</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harus datang tepat waktu sesuai dengan jadwal yang telah ditentukan</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keterlambatan lebih dari 30 menit tidak diperkenankan lagi mengikuti kegiatan</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harus membuktikan jati dirinya selama diskusi berlangsung (tidak diperkenankan memakai cadar/penutup muka)</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diwajibkan berpakaian, berpenampilan dan beringkah laku yang sopan dan baik layaknya seorang muslim dan calon dokter</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selama jalannya praktikum/ketrampilan klinik semua mahasiswa tidak diperkenankan memakai celana berbahan jeans, kaos tanpa kerah dan sandal/sepatu sandal. Bagi wanita diwajibkan memakai jilbab dan berbusana muslim, sedangkan pria tidak diperkenankan berambut gondrong</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dilarang memanjangkan kuku lebih dari 1 mm</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diwajibkan memakai jas laboratorium yang bersih (bagi wanita, jilbab dimasukkan kedalam jas lab)</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selama praktikum/ketrampilan klinik diwajibkan memakai papan nama yang disertai no.pokok mahasiswa</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dilarang mengaktifkan Hp selama praktikum/ketrampilan klinik berlangsung</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B. Tata tertib Jalannya Praktikum/Ketrampilan Klinik</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dibagi menjadi beberapa kelompok yang diatur oleh bagian pendidikan dengan berkoordinasi dengan system muskuloskeletal</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wajib mengikuti kuis sebelum dan sesudah praktikum/ketrampilan klinik (pre test/post tes) yang di berikan oleh instruktur</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wajib membaca dan mempelajari penuntun praktikum/ketrampilan klinik sebelum kegiatan dimulai</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diwajibkan berpartisipasi secara aktif selama praktikum/ketrampilan klinik berlangsung</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wajib berkerja dengan hati-hati dan menjaga alat-alat yang dipergunakan serta mengutamakan keselamatan diri dan lingkungan selama praktikum/ketrampilan klinik berlangsung</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wajib memperlakukan model yang dipergunakan seperti memperlakukan manusia atau bagian tubuh manusia</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lastRenderedPageBreak/>
        <w:t>tidak diperkenankan bergurau yang terlalu berlebihan sehingga membahayakan dan merugikan orang lain</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segala kerusakan/kehilangan alat-alat yang dipergunakan selama kegiatan praktikum/ketrampilan klinik berlangsung akibat kelalaian atau kecerobohan dari mahasiswa maka mahasiswa yang bersangkutan wajib mengganti alat tersebut</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tidak diperkenankan makan/minum selama kegiatan berlangsung</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wajib menjaga ketertiban dan kebersihan lingkungan laboratorium serta membuang sampah medis dan sampah non medis pada tempatnya</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240" w:lineRule="auto"/>
        <w:jc w:val="center"/>
        <w:rPr>
          <w:rFonts w:ascii="Times New Roman" w:eastAsia="Times New Roman" w:hAnsi="Times New Roman" w:cs="Times New Roman"/>
          <w:b/>
          <w:sz w:val="24"/>
          <w:szCs w:val="24"/>
          <w:lang w:val="pt-BR"/>
        </w:rPr>
      </w:pPr>
      <w:r w:rsidRPr="00F87DEB">
        <w:rPr>
          <w:rFonts w:ascii="Times New Roman" w:eastAsia="Times New Roman" w:hAnsi="Times New Roman" w:cs="Times New Roman"/>
          <w:b/>
          <w:sz w:val="24"/>
          <w:szCs w:val="24"/>
          <w:lang w:val="pt-BR"/>
        </w:rPr>
        <w:lastRenderedPageBreak/>
        <w:t>JADWAL CSL SISTEM MUSCULOSKELETAL</w:t>
      </w:r>
    </w:p>
    <w:p w:rsidR="00BF67D6" w:rsidRPr="00387284" w:rsidRDefault="00BF67D6" w:rsidP="00387284">
      <w:pPr>
        <w:spacing w:after="0" w:line="240" w:lineRule="auto"/>
        <w:jc w:val="center"/>
        <w:rPr>
          <w:rFonts w:ascii="Times New Roman" w:eastAsia="Times New Roman" w:hAnsi="Times New Roman" w:cs="Times New Roman"/>
          <w:b/>
          <w:sz w:val="24"/>
          <w:szCs w:val="24"/>
        </w:rPr>
      </w:pPr>
      <w:r w:rsidRPr="00F87DEB">
        <w:rPr>
          <w:rFonts w:ascii="Times New Roman" w:eastAsia="Times New Roman" w:hAnsi="Times New Roman" w:cs="Times New Roman"/>
          <w:b/>
          <w:sz w:val="24"/>
          <w:szCs w:val="24"/>
          <w:lang w:val="pt-BR"/>
        </w:rPr>
        <w:t xml:space="preserve">SEMESTER GENAP TAHUN AKADEMIK </w:t>
      </w:r>
      <w:r w:rsidR="00772875">
        <w:rPr>
          <w:rFonts w:ascii="Times New Roman" w:eastAsia="Times New Roman" w:hAnsi="Times New Roman" w:cs="Times New Roman"/>
          <w:b/>
          <w:sz w:val="24"/>
          <w:szCs w:val="24"/>
          <w:lang w:val="pt-BR"/>
        </w:rPr>
        <w:t>2015</w:t>
      </w:r>
      <w:r w:rsidR="00E302C3">
        <w:rPr>
          <w:rFonts w:ascii="Times New Roman" w:eastAsia="Times New Roman" w:hAnsi="Times New Roman" w:cs="Times New Roman"/>
          <w:b/>
          <w:sz w:val="24"/>
          <w:szCs w:val="24"/>
          <w:lang w:val="pt-BR"/>
        </w:rPr>
        <w:t>/</w:t>
      </w:r>
      <w:r w:rsidR="00772875">
        <w:rPr>
          <w:rFonts w:ascii="Times New Roman" w:eastAsia="Times New Roman" w:hAnsi="Times New Roman" w:cs="Times New Roman"/>
          <w:b/>
          <w:sz w:val="24"/>
          <w:szCs w:val="24"/>
          <w:lang w:val="pt-BR"/>
        </w:rPr>
        <w:t>2016</w:t>
      </w:r>
    </w:p>
    <w:p w:rsidR="00BF67D6" w:rsidRPr="00F87DEB" w:rsidRDefault="00BF67D6" w:rsidP="00BF67D6">
      <w:pPr>
        <w:spacing w:after="0" w:line="240" w:lineRule="auto"/>
        <w:jc w:val="center"/>
        <w:rPr>
          <w:rFonts w:ascii="Times New Roman" w:eastAsia="Times New Roman" w:hAnsi="Times New Roman" w:cs="Times New Roman"/>
          <w:b/>
          <w:sz w:val="24"/>
          <w:szCs w:val="24"/>
          <w:lang w:val="pt-BR"/>
        </w:rPr>
      </w:pPr>
    </w:p>
    <w:p w:rsidR="00BF67D6" w:rsidRPr="00F87DEB" w:rsidRDefault="00BF67D6" w:rsidP="00BF67D6">
      <w:pPr>
        <w:spacing w:after="0" w:line="240" w:lineRule="auto"/>
        <w:rPr>
          <w:rFonts w:ascii="Times New Roman" w:eastAsia="Times New Roman" w:hAnsi="Times New Roman" w:cs="Times New Roman"/>
          <w:b/>
          <w:sz w:val="24"/>
          <w:szCs w:val="24"/>
          <w:lang w:val="pt-BR"/>
        </w:rPr>
      </w:pPr>
      <w:r w:rsidRPr="00F87DEB">
        <w:rPr>
          <w:rFonts w:ascii="Times New Roman" w:eastAsia="Times New Roman" w:hAnsi="Times New Roman" w:cs="Times New Roman"/>
          <w:b/>
          <w:sz w:val="24"/>
          <w:szCs w:val="24"/>
          <w:lang w:val="pt-BR"/>
        </w:rPr>
        <w:t>Cempaka Putih</w:t>
      </w:r>
    </w:p>
    <w:tbl>
      <w:tblPr>
        <w:tblW w:w="9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9"/>
        <w:gridCol w:w="1454"/>
        <w:gridCol w:w="1702"/>
        <w:gridCol w:w="1407"/>
        <w:gridCol w:w="1406"/>
        <w:gridCol w:w="1407"/>
      </w:tblGrid>
      <w:tr w:rsidR="00BF67D6" w:rsidRPr="00F87DEB" w:rsidTr="00BF67D6">
        <w:tc>
          <w:tcPr>
            <w:tcW w:w="1659" w:type="dxa"/>
            <w:vMerge w:val="restart"/>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HARI/TGL</w:t>
            </w:r>
          </w:p>
        </w:tc>
        <w:tc>
          <w:tcPr>
            <w:tcW w:w="1454" w:type="dxa"/>
            <w:vMerge w:val="restart"/>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WAKTU</w:t>
            </w:r>
          </w:p>
        </w:tc>
        <w:tc>
          <w:tcPr>
            <w:tcW w:w="1702" w:type="dxa"/>
            <w:vMerge w:val="restart"/>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KEGIATAN</w:t>
            </w:r>
          </w:p>
        </w:tc>
        <w:tc>
          <w:tcPr>
            <w:tcW w:w="4220" w:type="dxa"/>
            <w:gridSpan w:val="3"/>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MATERI</w:t>
            </w:r>
          </w:p>
        </w:tc>
      </w:tr>
      <w:tr w:rsidR="00BF67D6" w:rsidRPr="00F87DEB" w:rsidTr="00BF67D6">
        <w:tc>
          <w:tcPr>
            <w:tcW w:w="1659" w:type="dxa"/>
            <w:vMerge/>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c>
        <w:tc>
          <w:tcPr>
            <w:tcW w:w="1454" w:type="dxa"/>
            <w:vMerge/>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c>
        <w:tc>
          <w:tcPr>
            <w:tcW w:w="1702" w:type="dxa"/>
            <w:vMerge/>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A</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B</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C</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1</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1407"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1</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1407"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2</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2</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3</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3</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t>
            </w:r>
          </w:p>
        </w:tc>
        <w:tc>
          <w:tcPr>
            <w:tcW w:w="1407"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Responsi  CSL </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1407"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1407"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t>
            </w:r>
          </w:p>
        </w:tc>
        <w:tc>
          <w:tcPr>
            <w:tcW w:w="1407"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r>
    </w:tbl>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bl>
      <w:tblPr>
        <w:tblW w:w="954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7"/>
        <w:gridCol w:w="2633"/>
        <w:gridCol w:w="4140"/>
        <w:gridCol w:w="2160"/>
      </w:tblGrid>
      <w:tr w:rsidR="00BF67D6" w:rsidRPr="00F87DEB" w:rsidTr="00BF67D6">
        <w:trPr>
          <w:trHeight w:hRule="exact" w:val="567"/>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No</w:t>
            </w:r>
          </w:p>
        </w:tc>
        <w:tc>
          <w:tcPr>
            <w:tcW w:w="2633"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Materi</w:t>
            </w:r>
          </w:p>
        </w:tc>
        <w:tc>
          <w:tcPr>
            <w:tcW w:w="4140"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Instruktur</w:t>
            </w: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Ruangan</w:t>
            </w:r>
          </w:p>
        </w:tc>
      </w:tr>
      <w:tr w:rsidR="00BF67D6" w:rsidRPr="00F87DEB" w:rsidTr="00BF67D6">
        <w:trPr>
          <w:trHeight w:hRule="exact" w:val="572"/>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A</w:t>
            </w:r>
          </w:p>
        </w:tc>
        <w:tc>
          <w:tcPr>
            <w:tcW w:w="2633"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ANAMNESIS </w:t>
            </w:r>
          </w:p>
        </w:tc>
        <w:tc>
          <w:tcPr>
            <w:tcW w:w="4140"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rPr>
          <w:trHeight w:hRule="exact" w:val="919"/>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B</w:t>
            </w:r>
          </w:p>
        </w:tc>
        <w:tc>
          <w:tcPr>
            <w:tcW w:w="2633"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GALS</w:t>
            </w:r>
          </w:p>
        </w:tc>
        <w:tc>
          <w:tcPr>
            <w:tcW w:w="4140"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w:t>
            </w:r>
          </w:p>
        </w:tc>
      </w:tr>
      <w:tr w:rsidR="00BF67D6" w:rsidRPr="00F87DEB" w:rsidTr="00BF67D6">
        <w:trPr>
          <w:trHeight w:hRule="exact" w:val="730"/>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C</w:t>
            </w:r>
          </w:p>
        </w:tc>
        <w:tc>
          <w:tcPr>
            <w:tcW w:w="2633"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SINDROMA JEBAKAN</w:t>
            </w:r>
          </w:p>
        </w:tc>
        <w:tc>
          <w:tcPr>
            <w:tcW w:w="4140"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w:t>
            </w:r>
          </w:p>
        </w:tc>
      </w:tr>
    </w:tbl>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240" w:lineRule="auto"/>
        <w:jc w:val="both"/>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Cirendeu</w:t>
      </w:r>
    </w:p>
    <w:tbl>
      <w:tblPr>
        <w:tblW w:w="88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9"/>
        <w:gridCol w:w="1452"/>
        <w:gridCol w:w="1675"/>
        <w:gridCol w:w="722"/>
        <w:gridCol w:w="720"/>
        <w:gridCol w:w="900"/>
        <w:gridCol w:w="619"/>
        <w:gridCol w:w="540"/>
        <w:gridCol w:w="540"/>
      </w:tblGrid>
      <w:tr w:rsidR="00BF67D6" w:rsidRPr="00F87DEB" w:rsidTr="00BF67D6">
        <w:tc>
          <w:tcPr>
            <w:tcW w:w="1659" w:type="dxa"/>
            <w:vMerge w:val="restart"/>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b/>
                <w:sz w:val="24"/>
                <w:szCs w:val="24"/>
                <w:lang w:val="en-US"/>
              </w:rPr>
              <w:t>HARI/TGL</w:t>
            </w:r>
          </w:p>
        </w:tc>
        <w:tc>
          <w:tcPr>
            <w:tcW w:w="1452" w:type="dxa"/>
            <w:vMerge w:val="restart"/>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WAKTU</w:t>
            </w:r>
          </w:p>
        </w:tc>
        <w:tc>
          <w:tcPr>
            <w:tcW w:w="1675" w:type="dxa"/>
            <w:vMerge w:val="restart"/>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KEGIATAN</w:t>
            </w:r>
          </w:p>
        </w:tc>
        <w:tc>
          <w:tcPr>
            <w:tcW w:w="4041" w:type="dxa"/>
            <w:gridSpan w:val="6"/>
            <w:shd w:val="clear" w:color="auto" w:fill="auto"/>
          </w:tcPr>
          <w:p w:rsidR="00BF67D6" w:rsidRPr="00F87DEB" w:rsidRDefault="00BF67D6" w:rsidP="00BF67D6">
            <w:pPr>
              <w:spacing w:after="0" w:line="240" w:lineRule="auto"/>
              <w:jc w:val="center"/>
              <w:rPr>
                <w:rFonts w:ascii="Times New Roman" w:eastAsia="Times New Roman" w:hAnsi="Times New Roman" w:cs="Times New Roman"/>
                <w:highlight w:val="lightGray"/>
                <w:lang w:val="en-US"/>
              </w:rPr>
            </w:pPr>
            <w:r w:rsidRPr="00F87DEB">
              <w:rPr>
                <w:rFonts w:ascii="Times New Roman" w:eastAsia="Times New Roman" w:hAnsi="Times New Roman" w:cs="Times New Roman"/>
                <w:b/>
                <w:sz w:val="24"/>
                <w:szCs w:val="24"/>
                <w:lang w:val="en-US"/>
              </w:rPr>
              <w:t>MATERI</w:t>
            </w:r>
          </w:p>
        </w:tc>
      </w:tr>
      <w:tr w:rsidR="00BF67D6" w:rsidRPr="00F87DEB" w:rsidTr="00BF67D6">
        <w:tc>
          <w:tcPr>
            <w:tcW w:w="1659" w:type="dxa"/>
            <w:vMerge/>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vMerge/>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c>
        <w:tc>
          <w:tcPr>
            <w:tcW w:w="1675" w:type="dxa"/>
            <w:vMerge/>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c>
        <w:tc>
          <w:tcPr>
            <w:tcW w:w="1442" w:type="dxa"/>
            <w:gridSpan w:val="2"/>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A</w:t>
            </w:r>
          </w:p>
        </w:tc>
        <w:tc>
          <w:tcPr>
            <w:tcW w:w="1519" w:type="dxa"/>
            <w:gridSpan w:val="2"/>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B</w:t>
            </w:r>
          </w:p>
        </w:tc>
        <w:tc>
          <w:tcPr>
            <w:tcW w:w="1080" w:type="dxa"/>
            <w:gridSpan w:val="2"/>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09.20 – 12.00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1</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6</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13.55 – 16.55</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1</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7</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8</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9</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10</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11</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12</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09.20 – 12.00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2</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11</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12</w:t>
            </w:r>
          </w:p>
        </w:tc>
        <w:tc>
          <w:tcPr>
            <w:tcW w:w="90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7</w:t>
            </w:r>
          </w:p>
        </w:tc>
        <w:tc>
          <w:tcPr>
            <w:tcW w:w="619"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8</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9</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10</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13.00 – 15.40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2</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6</w:t>
            </w:r>
          </w:p>
        </w:tc>
        <w:tc>
          <w:tcPr>
            <w:tcW w:w="90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619" w:type="dxa"/>
            <w:shd w:val="clear" w:color="auto" w:fill="auto"/>
            <w:vAlign w:val="center"/>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09.20 – 12.00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3</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6</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13.00 – 15.40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3</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9</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10</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11</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12</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7</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highlight w:val="lightGray"/>
                <w:lang w:val="en-US"/>
              </w:rPr>
            </w:pPr>
            <w:r w:rsidRPr="00F87DEB">
              <w:rPr>
                <w:rFonts w:ascii="Times New Roman" w:eastAsia="Times New Roman" w:hAnsi="Times New Roman" w:cs="Times New Roman"/>
                <w:highlight w:val="lightGray"/>
                <w:lang w:val="en-US"/>
              </w:rPr>
              <w:t>8</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09.20 – 12.00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6</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13.00 – 15.40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7</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8</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9</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10</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11</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12</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09.20 – 12.00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Responsi CSL </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11</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12</w:t>
            </w:r>
          </w:p>
        </w:tc>
        <w:tc>
          <w:tcPr>
            <w:tcW w:w="90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7</w:t>
            </w:r>
          </w:p>
        </w:tc>
        <w:tc>
          <w:tcPr>
            <w:tcW w:w="619"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8</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9</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10</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13.00 – 15.40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6</w:t>
            </w:r>
          </w:p>
        </w:tc>
        <w:tc>
          <w:tcPr>
            <w:tcW w:w="90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619" w:type="dxa"/>
            <w:shd w:val="clear" w:color="auto" w:fill="auto"/>
            <w:vAlign w:val="center"/>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09.20 – 12.00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6</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13.00 – 15.40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9</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10</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11</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12</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7</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highlight w:val="lightGray"/>
                <w:lang w:val="en-US"/>
              </w:rPr>
            </w:pPr>
            <w:r w:rsidRPr="00F87DEB">
              <w:rPr>
                <w:rFonts w:ascii="Times New Roman" w:eastAsia="Times New Roman" w:hAnsi="Times New Roman" w:cs="Times New Roman"/>
                <w:highlight w:val="lightGray"/>
                <w:lang w:val="en-US"/>
              </w:rPr>
              <w:t>8</w:t>
            </w:r>
          </w:p>
        </w:tc>
      </w:tr>
    </w:tbl>
    <w:p w:rsidR="00BF67D6" w:rsidRPr="00F87DEB" w:rsidRDefault="00BF67D6" w:rsidP="00BF67D6">
      <w:pPr>
        <w:spacing w:after="0" w:line="240" w:lineRule="auto"/>
        <w:rPr>
          <w:rFonts w:ascii="Times New Roman" w:eastAsia="Times New Roman" w:hAnsi="Times New Roman" w:cs="Times New Roman"/>
          <w:b/>
          <w:sz w:val="24"/>
          <w:szCs w:val="24"/>
          <w:lang w:val="en-US"/>
        </w:rPr>
      </w:pPr>
    </w:p>
    <w:tbl>
      <w:tblPr>
        <w:tblW w:w="1001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7"/>
        <w:gridCol w:w="2633"/>
        <w:gridCol w:w="4612"/>
        <w:gridCol w:w="2160"/>
      </w:tblGrid>
      <w:tr w:rsidR="00BF67D6" w:rsidRPr="00F87DEB" w:rsidTr="00BF67D6">
        <w:trPr>
          <w:trHeight w:hRule="exact" w:val="567"/>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No</w:t>
            </w:r>
          </w:p>
        </w:tc>
        <w:tc>
          <w:tcPr>
            <w:tcW w:w="2633"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Materi</w:t>
            </w:r>
          </w:p>
        </w:tc>
        <w:tc>
          <w:tcPr>
            <w:tcW w:w="4612"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Instruktur</w:t>
            </w: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Ruangan</w:t>
            </w:r>
          </w:p>
        </w:tc>
      </w:tr>
      <w:tr w:rsidR="00BF67D6" w:rsidRPr="00F87DEB" w:rsidTr="00BF67D6">
        <w:trPr>
          <w:trHeight w:hRule="exact" w:val="882"/>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A</w:t>
            </w:r>
          </w:p>
        </w:tc>
        <w:tc>
          <w:tcPr>
            <w:tcW w:w="2633"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ANAMNESIS </w:t>
            </w:r>
          </w:p>
        </w:tc>
        <w:tc>
          <w:tcPr>
            <w:tcW w:w="4612" w:type="dxa"/>
            <w:vAlign w:val="center"/>
          </w:tcPr>
          <w:p w:rsidR="00BF67D6" w:rsidRPr="00F87DEB" w:rsidRDefault="00BF67D6" w:rsidP="00BF67D6">
            <w:pPr>
              <w:spacing w:after="0" w:line="240" w:lineRule="auto"/>
              <w:contextualSpacing/>
              <w:rPr>
                <w:rFonts w:ascii="Times New Roman" w:eastAsia="Times New Roman" w:hAnsi="Times New Roman" w:cs="Times New Roman"/>
                <w:sz w:val="24"/>
                <w:szCs w:val="24"/>
                <w:lang w:val="sv-SE"/>
              </w:rPr>
            </w:pP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rPr>
          <w:trHeight w:hRule="exact" w:val="919"/>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B</w:t>
            </w:r>
          </w:p>
        </w:tc>
        <w:tc>
          <w:tcPr>
            <w:tcW w:w="2633"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GALS</w:t>
            </w:r>
          </w:p>
        </w:tc>
        <w:tc>
          <w:tcPr>
            <w:tcW w:w="4612"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w:t>
            </w:r>
          </w:p>
        </w:tc>
      </w:tr>
      <w:tr w:rsidR="00BF67D6" w:rsidRPr="00F87DEB" w:rsidTr="00BF67D6">
        <w:trPr>
          <w:trHeight w:hRule="exact" w:val="880"/>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C</w:t>
            </w:r>
          </w:p>
        </w:tc>
        <w:tc>
          <w:tcPr>
            <w:tcW w:w="2633"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SINDROMA JEBAKAN</w:t>
            </w:r>
          </w:p>
        </w:tc>
        <w:tc>
          <w:tcPr>
            <w:tcW w:w="4612" w:type="dxa"/>
            <w:vAlign w:val="center"/>
          </w:tcPr>
          <w:p w:rsidR="00BF67D6" w:rsidRPr="00F87DEB" w:rsidRDefault="00BF67D6" w:rsidP="00EB589E">
            <w:pPr>
              <w:numPr>
                <w:ilvl w:val="0"/>
                <w:numId w:val="21"/>
              </w:numPr>
              <w:spacing w:after="0" w:line="240" w:lineRule="auto"/>
              <w:ind w:left="432" w:hanging="432"/>
              <w:contextualSpacing/>
              <w:rPr>
                <w:rFonts w:ascii="Times New Roman" w:eastAsia="Times New Roman" w:hAnsi="Times New Roman" w:cs="Times New Roman"/>
                <w:sz w:val="24"/>
                <w:szCs w:val="24"/>
                <w:lang w:val="sv-SE"/>
              </w:rPr>
            </w:pP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w:t>
            </w:r>
          </w:p>
        </w:tc>
      </w:tr>
    </w:tbl>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240" w:lineRule="auto"/>
        <w:jc w:val="both"/>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52"/>
          <w:szCs w:val="52"/>
          <w:lang w:val="sv-SE"/>
        </w:rPr>
      </w:pPr>
      <w:r w:rsidRPr="00F87DEB">
        <w:rPr>
          <w:rFonts w:ascii="Times New Roman" w:eastAsia="Times New Roman" w:hAnsi="Times New Roman" w:cs="Times New Roman"/>
          <w:b/>
          <w:sz w:val="52"/>
          <w:szCs w:val="52"/>
          <w:lang w:val="sv-SE"/>
        </w:rPr>
        <w:t>BUKU PANDUAN PESERTA</w:t>
      </w:r>
    </w:p>
    <w:p w:rsidR="00BF67D6" w:rsidRPr="00F87DEB" w:rsidRDefault="00BF67D6" w:rsidP="00BF67D6">
      <w:pPr>
        <w:spacing w:after="0" w:line="360" w:lineRule="auto"/>
        <w:jc w:val="center"/>
        <w:rPr>
          <w:rFonts w:ascii="Times New Roman" w:eastAsia="Times New Roman" w:hAnsi="Times New Roman" w:cs="Times New Roman"/>
          <w:b/>
          <w:sz w:val="52"/>
          <w:szCs w:val="52"/>
          <w:lang w:val="sv-SE"/>
        </w:rPr>
      </w:pPr>
    </w:p>
    <w:p w:rsidR="00BF67D6" w:rsidRPr="00F87DEB" w:rsidRDefault="00BF67D6" w:rsidP="00BF67D6">
      <w:pPr>
        <w:spacing w:after="0" w:line="360" w:lineRule="auto"/>
        <w:jc w:val="center"/>
        <w:rPr>
          <w:rFonts w:ascii="Times New Roman" w:eastAsia="Times New Roman" w:hAnsi="Times New Roman" w:cs="Times New Roman"/>
          <w:b/>
          <w:sz w:val="52"/>
          <w:szCs w:val="52"/>
          <w:lang w:val="sv-SE"/>
        </w:rPr>
      </w:pPr>
      <w:r w:rsidRPr="00F87DEB">
        <w:rPr>
          <w:rFonts w:ascii="Times New Roman" w:eastAsia="Times New Roman" w:hAnsi="Times New Roman" w:cs="Times New Roman"/>
          <w:b/>
          <w:sz w:val="52"/>
          <w:szCs w:val="52"/>
          <w:lang w:val="sv-SE"/>
        </w:rPr>
        <w:t xml:space="preserve">KETRAMPILAN KLINIK </w:t>
      </w:r>
    </w:p>
    <w:p w:rsidR="00BF67D6" w:rsidRPr="00F87DEB" w:rsidRDefault="00BF67D6" w:rsidP="00BF67D6">
      <w:pPr>
        <w:spacing w:after="0" w:line="360" w:lineRule="auto"/>
        <w:jc w:val="center"/>
        <w:rPr>
          <w:rFonts w:ascii="Times New Roman" w:eastAsia="Times New Roman" w:hAnsi="Times New Roman" w:cs="Times New Roman"/>
          <w:b/>
          <w:sz w:val="52"/>
          <w:szCs w:val="52"/>
          <w:lang w:val="sv-SE"/>
        </w:rPr>
      </w:pPr>
      <w:r w:rsidRPr="00F87DEB">
        <w:rPr>
          <w:rFonts w:ascii="Times New Roman" w:eastAsia="Times New Roman" w:hAnsi="Times New Roman" w:cs="Times New Roman"/>
          <w:b/>
          <w:sz w:val="52"/>
          <w:szCs w:val="52"/>
          <w:lang w:val="sv-SE"/>
        </w:rPr>
        <w:t>TEKNIK ANAMNESA</w:t>
      </w:r>
    </w:p>
    <w:p w:rsidR="00BF67D6" w:rsidRPr="00F87DEB" w:rsidRDefault="00BF67D6" w:rsidP="00BF67D6">
      <w:pPr>
        <w:spacing w:after="0" w:line="360" w:lineRule="auto"/>
        <w:jc w:val="center"/>
        <w:rPr>
          <w:rFonts w:ascii="Times New Roman" w:eastAsia="Times New Roman" w:hAnsi="Times New Roman" w:cs="Times New Roman"/>
          <w:b/>
          <w:sz w:val="52"/>
          <w:szCs w:val="52"/>
          <w:lang w:val="sv-SE"/>
        </w:rPr>
      </w:pPr>
      <w:r w:rsidRPr="00F87DEB">
        <w:rPr>
          <w:rFonts w:ascii="Times New Roman" w:eastAsia="Times New Roman" w:hAnsi="Times New Roman" w:cs="Times New Roman"/>
          <w:b/>
          <w:sz w:val="52"/>
          <w:szCs w:val="52"/>
          <w:lang w:val="sv-SE"/>
        </w:rPr>
        <w:t>Dan</w:t>
      </w:r>
    </w:p>
    <w:p w:rsidR="00BF67D6" w:rsidRPr="00F87DEB" w:rsidRDefault="00BF67D6" w:rsidP="00BF67D6">
      <w:pPr>
        <w:spacing w:after="0" w:line="360" w:lineRule="auto"/>
        <w:jc w:val="center"/>
        <w:rPr>
          <w:rFonts w:ascii="Times New Roman" w:eastAsia="Times New Roman" w:hAnsi="Times New Roman" w:cs="Times New Roman"/>
          <w:b/>
          <w:sz w:val="52"/>
          <w:szCs w:val="52"/>
          <w:lang w:val="sv-SE"/>
        </w:rPr>
      </w:pPr>
      <w:r w:rsidRPr="00F87DEB">
        <w:rPr>
          <w:rFonts w:ascii="Times New Roman" w:eastAsia="Times New Roman" w:hAnsi="Times New Roman" w:cs="Times New Roman"/>
          <w:b/>
          <w:sz w:val="52"/>
          <w:szCs w:val="52"/>
          <w:lang w:val="sv-SE"/>
        </w:rPr>
        <w:t>PENULISAN STATUS</w:t>
      </w:r>
    </w:p>
    <w:p w:rsidR="00BF67D6" w:rsidRPr="00F87DEB" w:rsidRDefault="009B6FD7" w:rsidP="00BF67D6">
      <w:pPr>
        <w:spacing w:after="0" w:line="360" w:lineRule="auto"/>
        <w:jc w:val="center"/>
        <w:rPr>
          <w:rFonts w:ascii="Times New Roman" w:eastAsia="Times New Roman" w:hAnsi="Times New Roman" w:cs="Times New Roman"/>
          <w:b/>
          <w:sz w:val="24"/>
          <w:szCs w:val="24"/>
          <w:lang w:val="sv-SE"/>
        </w:rPr>
      </w:pPr>
      <w:r>
        <w:rPr>
          <w:noProof/>
          <w:lang w:val="en-US"/>
        </w:rPr>
        <w:drawing>
          <wp:anchor distT="0" distB="0" distL="114300" distR="114300" simplePos="0" relativeHeight="251645440" behindDoc="1" locked="0" layoutInCell="1" allowOverlap="1" wp14:anchorId="1C948FDF" wp14:editId="0A600FD8">
            <wp:simplePos x="0" y="0"/>
            <wp:positionH relativeFrom="column">
              <wp:posOffset>1485900</wp:posOffset>
            </wp:positionH>
            <wp:positionV relativeFrom="paragraph">
              <wp:posOffset>249555</wp:posOffset>
            </wp:positionV>
            <wp:extent cx="2286000" cy="2057400"/>
            <wp:effectExtent l="0" t="0" r="0" b="0"/>
            <wp:wrapNone/>
            <wp:docPr id="59" name="Picture 11"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Logo%20UMJ%2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val="fi-FI"/>
        </w:rPr>
      </w:pPr>
      <w:r w:rsidRPr="00F87DEB">
        <w:rPr>
          <w:rFonts w:ascii="Times New Roman" w:eastAsia="Times New Roman" w:hAnsi="Times New Roman" w:cs="Times New Roman"/>
          <w:b/>
          <w:sz w:val="28"/>
          <w:szCs w:val="28"/>
          <w:lang w:val="fi-FI"/>
        </w:rPr>
        <w:t>Disajikan pada Mahasiswa Semester II</w:t>
      </w:r>
    </w:p>
    <w:p w:rsidR="00E302C3" w:rsidRPr="00E302C3"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28"/>
          <w:szCs w:val="28"/>
          <w:lang w:val="fi-FI"/>
        </w:rPr>
        <w:t xml:space="preserve">Tahun ajaran </w:t>
      </w:r>
      <w:r w:rsidR="00772875">
        <w:rPr>
          <w:rFonts w:ascii="Times New Roman" w:eastAsia="Times New Roman" w:hAnsi="Times New Roman" w:cs="Times New Roman"/>
          <w:b/>
          <w:sz w:val="32"/>
          <w:szCs w:val="32"/>
          <w:lang w:val="sv-SE"/>
        </w:rPr>
        <w:t>2015</w:t>
      </w:r>
      <w:r w:rsidR="00387284">
        <w:rPr>
          <w:rFonts w:ascii="Times New Roman" w:eastAsia="Times New Roman" w:hAnsi="Times New Roman" w:cs="Times New Roman"/>
          <w:b/>
          <w:sz w:val="32"/>
          <w:szCs w:val="32"/>
          <w:lang w:val="sv-SE"/>
        </w:rPr>
        <w:t>/</w:t>
      </w:r>
      <w:r w:rsidR="00772875">
        <w:rPr>
          <w:rFonts w:ascii="Times New Roman" w:eastAsia="Times New Roman" w:hAnsi="Times New Roman" w:cs="Times New Roman"/>
          <w:b/>
          <w:sz w:val="32"/>
          <w:szCs w:val="32"/>
          <w:lang w:val="sv-SE"/>
        </w:rPr>
        <w:t>2016</w:t>
      </w:r>
    </w:p>
    <w:p w:rsidR="00BF67D6" w:rsidRPr="00F87DEB" w:rsidRDefault="00BF67D6" w:rsidP="00E302C3">
      <w:pPr>
        <w:spacing w:after="0" w:line="360" w:lineRule="auto"/>
        <w:jc w:val="center"/>
        <w:rPr>
          <w:rFonts w:ascii="Times New Roman" w:eastAsia="Times New Roman" w:hAnsi="Times New Roman" w:cs="Times New Roman"/>
          <w:b/>
          <w:sz w:val="28"/>
          <w:szCs w:val="28"/>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Yusnam Sjarief.PAK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Pitut Aprilia Savitri</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rPr>
      </w:pPr>
      <w:r w:rsidRPr="00F87DEB">
        <w:rPr>
          <w:rFonts w:ascii="Times New Roman" w:eastAsia="Times New Roman" w:hAnsi="Times New Roman" w:cs="Times New Roman"/>
          <w:b/>
          <w:sz w:val="36"/>
          <w:szCs w:val="36"/>
          <w:lang w:val="fi-FI"/>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UNIVERSITAS MUHAMMADIYAH JAKARTA</w:t>
      </w:r>
    </w:p>
    <w:p w:rsidR="00BF67D6" w:rsidRPr="00E302C3" w:rsidRDefault="00772875"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2015</w:t>
      </w:r>
      <w:r w:rsidR="00387284">
        <w:rPr>
          <w:rFonts w:ascii="Times New Roman" w:eastAsia="Times New Roman" w:hAnsi="Times New Roman" w:cs="Times New Roman"/>
          <w:b/>
          <w:sz w:val="32"/>
          <w:szCs w:val="32"/>
          <w:lang w:val="sv-SE"/>
        </w:rPr>
        <w:t>/</w:t>
      </w:r>
      <w:r>
        <w:rPr>
          <w:rFonts w:ascii="Times New Roman" w:eastAsia="Times New Roman" w:hAnsi="Times New Roman" w:cs="Times New Roman"/>
          <w:b/>
          <w:sz w:val="32"/>
          <w:szCs w:val="32"/>
          <w:lang w:val="sv-SE"/>
        </w:rPr>
        <w:t>2016</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 xml:space="preserve">PANDUAN KETRAMPILAN KLINIK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TEKNIK ANAMNESA  &amp; PENULISAN STATUS</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Pendahuluan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Sesi ketrampilan klinik ini terdiri dari 2 jenis ketrampilan klinik yang satu sama lainnya saling berkaitan yaitu :</w:t>
      </w:r>
    </w:p>
    <w:p w:rsidR="00BF67D6" w:rsidRPr="00F87DEB" w:rsidRDefault="00BF67D6" w:rsidP="00EB589E">
      <w:pPr>
        <w:numPr>
          <w:ilvl w:val="1"/>
          <w:numId w:val="3"/>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tehnik Anamnesa</w:t>
      </w:r>
    </w:p>
    <w:p w:rsidR="00BF67D6" w:rsidRPr="00F87DEB" w:rsidRDefault="00BF67D6" w:rsidP="00EB589E">
      <w:pPr>
        <w:numPr>
          <w:ilvl w:val="1"/>
          <w:numId w:val="3"/>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Tehnik penulisan status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Mula-mula Mahasiswa diminta untuk mempelajari tehnik anamnesa khususnya sistem muskuloskeletal yang kemudian dilanjutkan dengan mempelajari cara penulisan status yang benar dengan kasus yang sama.</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akan diberikan beberapa kasus terkait penyakit sistem muskuloskeletal sehingga sebelum memulai ketrampilan hendaknya sudah menguasai dasar-dasar pengetahuan terhadap penyakit-penyakit tersebut agar sistem pembelajaran ini dapat berjalan dengan lancar.</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Secara garis besar yang harus ditempuh dalam pelatihan ketrampilan ini adalah sebagai berikut :</w:t>
      </w:r>
    </w:p>
    <w:p w:rsidR="00BF67D6" w:rsidRPr="00F87DEB" w:rsidRDefault="00BF67D6" w:rsidP="00EB589E">
      <w:pPr>
        <w:numPr>
          <w:ilvl w:val="0"/>
          <w:numId w:val="2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Sesi Pertama</w:t>
      </w:r>
      <w:r w:rsidRPr="00F87DEB">
        <w:rPr>
          <w:rFonts w:ascii="Times New Roman" w:eastAsia="Times New Roman" w:hAnsi="Times New Roman" w:cs="Times New Roman"/>
          <w:sz w:val="24"/>
          <w:szCs w:val="24"/>
          <w:lang w:val="sv-SE"/>
        </w:rPr>
        <w:tab/>
        <w:t xml:space="preserve">: </w:t>
      </w:r>
    </w:p>
    <w:p w:rsidR="00BF67D6" w:rsidRPr="00F87DEB" w:rsidRDefault="00BF67D6" w:rsidP="00EB589E">
      <w:pPr>
        <w:numPr>
          <w:ilvl w:val="1"/>
          <w:numId w:val="2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berlatih tehnik anamnesa dengan berganti peran sebagai dokter-pasien dengan mahasiwa lain</w:t>
      </w:r>
    </w:p>
    <w:p w:rsidR="00BF67D6" w:rsidRPr="00F87DEB" w:rsidRDefault="00BF67D6" w:rsidP="00EB589E">
      <w:pPr>
        <w:numPr>
          <w:ilvl w:val="1"/>
          <w:numId w:val="2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hasil wawancara sampai pada kesimpulan diagnosa banding dan rencana penatalaksanaan</w:t>
      </w:r>
    </w:p>
    <w:p w:rsidR="00BF67D6" w:rsidRPr="00F87DEB" w:rsidRDefault="00BF67D6" w:rsidP="00EB589E">
      <w:pPr>
        <w:numPr>
          <w:ilvl w:val="0"/>
          <w:numId w:val="2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Sesi Kedua</w:t>
      </w:r>
      <w:r w:rsidRPr="00F87DEB">
        <w:rPr>
          <w:rFonts w:ascii="Times New Roman" w:eastAsia="Times New Roman" w:hAnsi="Times New Roman" w:cs="Times New Roman"/>
          <w:sz w:val="24"/>
          <w:szCs w:val="24"/>
          <w:lang w:val="sv-SE"/>
        </w:rPr>
        <w:tab/>
        <w:t>:</w:t>
      </w:r>
    </w:p>
    <w:p w:rsidR="00BF67D6" w:rsidRPr="00F87DEB" w:rsidRDefault="00BF67D6" w:rsidP="00EB589E">
      <w:pPr>
        <w:numPr>
          <w:ilvl w:val="1"/>
          <w:numId w:val="2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akan diberikan informasi tambahan sesuai dengan kasus pada sesi pertama (tanda vital, fisik, hasil pemeriksaan penunjang)</w:t>
      </w:r>
    </w:p>
    <w:p w:rsidR="00BF67D6" w:rsidRPr="00F87DEB" w:rsidRDefault="00BF67D6" w:rsidP="00EB589E">
      <w:pPr>
        <w:numPr>
          <w:ilvl w:val="1"/>
          <w:numId w:val="2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Meneruskan pencatatan status sampai ke tahap penatalaksanaan, promotif, preventif dan rehabilitatif serta prognosanya</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TEHNIK ANAMNESA</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TUJUAN PEMBELAJARAN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Setelah selesai pelatihan ini, mahasiswa diharapkan mampu melakukan anamnesa penyakit sistem muskulokeletal  dengan benar</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SASARAN PEMBELAJARAN</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Setelah melakukan latihan ketrampilan klinik ini mahasiswa diharapkan mampu :</w:t>
      </w:r>
    </w:p>
    <w:p w:rsidR="00BF67D6" w:rsidRPr="00F87DEB" w:rsidRDefault="00BF67D6" w:rsidP="00EB589E">
      <w:pPr>
        <w:numPr>
          <w:ilvl w:val="0"/>
          <w:numId w:val="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membina komunikasi yang sopan dan baik dengan pasien</w:t>
      </w:r>
    </w:p>
    <w:p w:rsidR="00BF67D6" w:rsidRPr="00F87DEB" w:rsidRDefault="00BF67D6" w:rsidP="00EB589E">
      <w:pPr>
        <w:numPr>
          <w:ilvl w:val="0"/>
          <w:numId w:val="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menanyakan data pribadi pasien dengan benar</w:t>
      </w:r>
    </w:p>
    <w:p w:rsidR="00BF67D6" w:rsidRPr="00F87DEB" w:rsidRDefault="00BF67D6" w:rsidP="00EB589E">
      <w:pPr>
        <w:numPr>
          <w:ilvl w:val="0"/>
          <w:numId w:val="5"/>
        </w:numPr>
        <w:spacing w:after="0" w:line="36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menentukan keluhan utama pasien dengan benar</w:t>
      </w:r>
    </w:p>
    <w:p w:rsidR="00BF67D6" w:rsidRPr="00F87DEB" w:rsidRDefault="00BF67D6" w:rsidP="00EB589E">
      <w:pPr>
        <w:numPr>
          <w:ilvl w:val="0"/>
          <w:numId w:val="5"/>
        </w:numPr>
        <w:spacing w:after="0" w:line="36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 xml:space="preserve">menggali semua keluhan pasien secara sistematis </w:t>
      </w:r>
    </w:p>
    <w:p w:rsidR="00BF67D6" w:rsidRPr="00F87DEB" w:rsidRDefault="00BF67D6" w:rsidP="00EB589E">
      <w:pPr>
        <w:numPr>
          <w:ilvl w:val="0"/>
          <w:numId w:val="5"/>
        </w:numPr>
        <w:spacing w:after="0" w:line="36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 xml:space="preserve">menegakkan diagnosa banding terhadap penyakit sistem muskuloskeletal </w:t>
      </w:r>
    </w:p>
    <w:p w:rsidR="00BF67D6" w:rsidRPr="00F87DEB" w:rsidRDefault="00BF67D6" w:rsidP="00BF67D6">
      <w:pPr>
        <w:pBdr>
          <w:bottom w:val="single" w:sz="6" w:space="1" w:color="auto"/>
        </w:pBdr>
        <w:spacing w:after="0" w:line="360" w:lineRule="auto"/>
        <w:jc w:val="both"/>
        <w:rPr>
          <w:rFonts w:ascii="Times New Roman" w:eastAsia="Times New Roman" w:hAnsi="Times New Roman" w:cs="Times New Roman"/>
          <w:sz w:val="24"/>
          <w:szCs w:val="24"/>
          <w:lang w:val="es-ES"/>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
        </w:rPr>
      </w:pPr>
      <w:r w:rsidRPr="00F87DEB">
        <w:rPr>
          <w:rFonts w:ascii="Times New Roman" w:eastAsia="Times New Roman" w:hAnsi="Times New Roman" w:cs="Times New Roman"/>
          <w:b/>
          <w:sz w:val="24"/>
          <w:szCs w:val="24"/>
          <w:lang w:val="es-ES"/>
        </w:rPr>
        <w:t>TEHNIK PENULISAN STATUS PASIEN</w:t>
      </w:r>
    </w:p>
    <w:p w:rsidR="00BF67D6" w:rsidRPr="00F87DEB" w:rsidRDefault="00BF67D6" w:rsidP="00BF67D6">
      <w:pPr>
        <w:spacing w:after="0" w:line="360" w:lineRule="auto"/>
        <w:jc w:val="center"/>
        <w:rPr>
          <w:rFonts w:ascii="Times New Roman" w:eastAsia="Times New Roman" w:hAnsi="Times New Roman" w:cs="Times New Roman"/>
          <w:b/>
          <w:sz w:val="24"/>
          <w:szCs w:val="24"/>
          <w:lang w:val="es-ES"/>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es-ES"/>
        </w:rPr>
      </w:pPr>
      <w:r w:rsidRPr="00F87DEB">
        <w:rPr>
          <w:rFonts w:ascii="Times New Roman" w:eastAsia="Times New Roman" w:hAnsi="Times New Roman" w:cs="Times New Roman"/>
          <w:b/>
          <w:sz w:val="24"/>
          <w:szCs w:val="24"/>
          <w:lang w:val="es-ES"/>
        </w:rPr>
        <w:t>TUJUAN PEMBELAJARAN :</w:t>
      </w:r>
    </w:p>
    <w:p w:rsidR="00BF67D6" w:rsidRPr="00F87DEB" w:rsidRDefault="00BF67D6" w:rsidP="00BF67D6">
      <w:pPr>
        <w:spacing w:after="0" w:line="36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estela pelatihan ini, mahasiswa diharapkan mampu membuat status pasien penyakit sistem muskuloskeletal dengan benar</w:t>
      </w:r>
    </w:p>
    <w:p w:rsidR="00BF67D6" w:rsidRPr="00F87DEB" w:rsidRDefault="00BF67D6" w:rsidP="00BF67D6">
      <w:pPr>
        <w:spacing w:after="0" w:line="360" w:lineRule="auto"/>
        <w:jc w:val="both"/>
        <w:rPr>
          <w:rFonts w:ascii="Times New Roman" w:eastAsia="Times New Roman" w:hAnsi="Times New Roman" w:cs="Times New Roman"/>
          <w:sz w:val="24"/>
          <w:szCs w:val="24"/>
          <w:lang w:val="es-ES"/>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es-ES"/>
        </w:rPr>
      </w:pPr>
      <w:r w:rsidRPr="00F87DEB">
        <w:rPr>
          <w:rFonts w:ascii="Times New Roman" w:eastAsia="Times New Roman" w:hAnsi="Times New Roman" w:cs="Times New Roman"/>
          <w:b/>
          <w:sz w:val="24"/>
          <w:szCs w:val="24"/>
          <w:lang w:val="es-ES"/>
        </w:rPr>
        <w:t>SASARAN PEMBELAJARAN</w:t>
      </w:r>
    </w:p>
    <w:p w:rsidR="00BF67D6" w:rsidRPr="00F87DEB" w:rsidRDefault="00BF67D6" w:rsidP="00BF67D6">
      <w:pPr>
        <w:spacing w:after="0" w:line="36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Estela melakukan latihan ketrampilan klinik ini mahasiswa diharapkan mampu :</w:t>
      </w:r>
    </w:p>
    <w:p w:rsidR="00BF67D6" w:rsidRPr="00F87DEB" w:rsidRDefault="00BF67D6" w:rsidP="00EB589E">
      <w:pPr>
        <w:numPr>
          <w:ilvl w:val="0"/>
          <w:numId w:val="2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Identitas pasien dengan benar</w:t>
      </w:r>
    </w:p>
    <w:p w:rsidR="00BF67D6" w:rsidRPr="00F87DEB" w:rsidRDefault="00BF67D6" w:rsidP="00EB589E">
      <w:pPr>
        <w:numPr>
          <w:ilvl w:val="0"/>
          <w:numId w:val="2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keluhan utama pasien dengan benar</w:t>
      </w:r>
    </w:p>
    <w:p w:rsidR="00BF67D6" w:rsidRPr="00F87DEB" w:rsidRDefault="00BF67D6" w:rsidP="00EB589E">
      <w:pPr>
        <w:numPr>
          <w:ilvl w:val="0"/>
          <w:numId w:val="2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semua keluhan pasien dengan sistematis</w:t>
      </w:r>
    </w:p>
    <w:p w:rsidR="00BF67D6" w:rsidRPr="00F87DEB" w:rsidRDefault="00BF67D6" w:rsidP="00EB589E">
      <w:pPr>
        <w:numPr>
          <w:ilvl w:val="0"/>
          <w:numId w:val="2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hasil pemeriksaan fisik dengan benar</w:t>
      </w:r>
    </w:p>
    <w:p w:rsidR="00BF67D6" w:rsidRPr="00F87DEB" w:rsidRDefault="00BF67D6" w:rsidP="00EB589E">
      <w:pPr>
        <w:numPr>
          <w:ilvl w:val="0"/>
          <w:numId w:val="2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hasil pemeriksaan penunjang dengan benar</w:t>
      </w:r>
    </w:p>
    <w:p w:rsidR="00BF67D6" w:rsidRPr="00F87DEB" w:rsidRDefault="00BF67D6" w:rsidP="00EB589E">
      <w:pPr>
        <w:numPr>
          <w:ilvl w:val="0"/>
          <w:numId w:val="2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rencana penatalaksanaan dengan benar</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DESKRIPSI KEGIATAN</w:t>
      </w:r>
    </w:p>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CSL pertemuan pertama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4"/>
        <w:gridCol w:w="1183"/>
        <w:gridCol w:w="4727"/>
      </w:tblGrid>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Kegiatan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Waktu</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Deskripsi</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Pengantar</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25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Pengantar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Tehnik Anamnesa Bermain Peran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50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Mahasiswa dibagi menjadi pasang-pasangan</w:t>
            </w:r>
          </w:p>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Mahasiswa saling berbagi peran mencoba menjadi dokter/pasien dengan  </w:t>
            </w:r>
            <w:r w:rsidRPr="00F87DEB">
              <w:rPr>
                <w:rFonts w:ascii="Times New Roman" w:eastAsia="Times New Roman" w:hAnsi="Times New Roman" w:cs="Times New Roman"/>
                <w:b/>
                <w:lang w:val="sv-SE"/>
              </w:rPr>
              <w:t>kasus sistem muskuloskeletal yang diberikan oleh instruktur</w:t>
            </w:r>
          </w:p>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Instruktur mengamati kegiatan</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Tehnik menulis status pasien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50 menit</w:t>
            </w:r>
          </w:p>
        </w:tc>
        <w:tc>
          <w:tcPr>
            <w:tcW w:w="4727" w:type="dxa"/>
            <w:shd w:val="clear" w:color="auto" w:fill="auto"/>
          </w:tcPr>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Mahasiswa diberikan informasi tambahan terkait anamnesa yang sudah dilakukan</w:t>
            </w:r>
          </w:p>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Berlatih Mencatat status pasien</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Diskusi/umpan balik</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25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Diskusi mengenai hal-hal yang mudah dan sulit dalam proses latihan bermain peran</w:t>
            </w:r>
          </w:p>
          <w:p w:rsidR="00BF67D6" w:rsidRPr="00F87DEB" w:rsidRDefault="00BF67D6" w:rsidP="00EB589E">
            <w:pPr>
              <w:numPr>
                <w:ilvl w:val="0"/>
                <w:numId w:val="14"/>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Umpan balik dari instruktur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Total Waktu</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150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p>
        </w:tc>
      </w:tr>
    </w:tbl>
    <w:p w:rsidR="00BF67D6" w:rsidRPr="00F87DEB" w:rsidRDefault="00BF67D6" w:rsidP="00BF67D6">
      <w:pPr>
        <w:spacing w:after="0" w:line="360" w:lineRule="auto"/>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CSL Responsi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4"/>
        <w:gridCol w:w="1183"/>
        <w:gridCol w:w="4727"/>
      </w:tblGrid>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Kegiatan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Waktu</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Deskripsi</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Membuat kasus</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25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Mahasiswa membuat kasus sendiri yang nantinya akan dipakai oleh temannya sebagai kasus latihan</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Tehnik Anamnesa Bermain Peran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50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Mahasiswa dibagi menjadi pasang-pasangan</w:t>
            </w:r>
          </w:p>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Mahasiswa saling berbagi peran mencoba menjadi dokter/pasien dengan  </w:t>
            </w:r>
            <w:r w:rsidRPr="00F87DEB">
              <w:rPr>
                <w:rFonts w:ascii="Times New Roman" w:eastAsia="Times New Roman" w:hAnsi="Times New Roman" w:cs="Times New Roman"/>
                <w:b/>
                <w:lang w:val="sv-SE"/>
              </w:rPr>
              <w:t>kasus sistem muskuloskeletal yang dibuat sendiri oleh mahasiswa</w:t>
            </w:r>
          </w:p>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Instruktur mengamati kegiatan</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Tehnik menulis status pasien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50 menit</w:t>
            </w:r>
          </w:p>
        </w:tc>
        <w:tc>
          <w:tcPr>
            <w:tcW w:w="4727" w:type="dxa"/>
            <w:shd w:val="clear" w:color="auto" w:fill="auto"/>
          </w:tcPr>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Mahasiswa diberikan informasi tambahan terkait anamnesa yang sudah dilakukan</w:t>
            </w:r>
          </w:p>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Berlatih Mencatat status pasien</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Diskusi/umpan balik</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25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Diskusi mengenai hal-hal yang mudah dan sulit dalam proses latihan bermain peran</w:t>
            </w:r>
          </w:p>
          <w:p w:rsidR="00BF67D6" w:rsidRPr="00F87DEB" w:rsidRDefault="00BF67D6" w:rsidP="00EB589E">
            <w:pPr>
              <w:numPr>
                <w:ilvl w:val="0"/>
                <w:numId w:val="14"/>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Umpan balik dari instruktur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Total Waktu</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150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p>
        </w:tc>
      </w:tr>
    </w:tbl>
    <w:p w:rsidR="00BF67D6" w:rsidRPr="00F87DEB" w:rsidRDefault="00BF67D6" w:rsidP="00BF67D6">
      <w:pPr>
        <w:spacing w:after="0" w:line="360" w:lineRule="auto"/>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PENUNTUN PEMBELAJARAN</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 xml:space="preserve">KETRAMPILAN TEKNIK ANAMNESA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SISTEM MUSKULOSKELETAL</w:t>
      </w:r>
    </w:p>
    <w:tbl>
      <w:tblPr>
        <w:tblW w:w="8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6433"/>
        <w:gridCol w:w="456"/>
        <w:gridCol w:w="456"/>
        <w:gridCol w:w="456"/>
      </w:tblGrid>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NO</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LANGKAH/KEGIATAN</w:t>
            </w:r>
          </w:p>
        </w:tc>
        <w:tc>
          <w:tcPr>
            <w:tcW w:w="1368" w:type="dxa"/>
            <w:gridSpan w:val="3"/>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KASUS</w:t>
            </w:r>
          </w:p>
        </w:tc>
      </w:tr>
      <w:tr w:rsidR="00BF67D6" w:rsidRPr="00F87DEB" w:rsidTr="00BF67D6">
        <w:tc>
          <w:tcPr>
            <w:tcW w:w="7116" w:type="dxa"/>
            <w:gridSpan w:val="2"/>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MEMPERSIAPKAN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1</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2</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3</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en-US"/>
              </w:rPr>
              <w:t>1.</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Mengucapkan salam, lalu pemeriksa berdiri dan melakukan jabat tangan serta memperkenaljan diri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2. </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de-DE"/>
              </w:rPr>
              <w:t>Mempersilahkan pasien duduk berseberangan/berhadapan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3. </w:t>
            </w:r>
          </w:p>
        </w:tc>
        <w:tc>
          <w:tcPr>
            <w:tcW w:w="6433"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Memberikan respon yang baik dalam rangka membina sambung rasa.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4.</w:t>
            </w:r>
          </w:p>
        </w:tc>
        <w:tc>
          <w:tcPr>
            <w:tcW w:w="6433"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Menjaga suasana santai dan rileks, berbicara dengan lafal yang jelas dengan menggunakan bahasa yang dapat dipahami dan menyebutkan nama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5.</w:t>
            </w:r>
          </w:p>
        </w:tc>
        <w:tc>
          <w:tcPr>
            <w:tcW w:w="6433"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Menanyakan identitas pasien: nama, umur, alamat &amp; pekerjaan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6.</w:t>
            </w:r>
          </w:p>
        </w:tc>
        <w:tc>
          <w:tcPr>
            <w:tcW w:w="6433"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 xml:space="preserve">Melakukan </w:t>
            </w:r>
            <w:r w:rsidRPr="00F87DEB">
              <w:rPr>
                <w:rFonts w:ascii="Times New Roman" w:eastAsia="Times New Roman" w:hAnsi="Times New Roman" w:cs="Times New Roman"/>
                <w:i/>
                <w:lang w:val="nb-NO"/>
              </w:rPr>
              <w:t>informed conses</w:t>
            </w:r>
            <w:r w:rsidRPr="00F87DEB">
              <w:rPr>
                <w:rFonts w:ascii="Times New Roman" w:eastAsia="Times New Roman" w:hAnsi="Times New Roman" w:cs="Times New Roman"/>
                <w:lang w:val="nb-NO"/>
              </w:rPr>
              <w:t xml:space="preserve"> terhadap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7116" w:type="dxa"/>
            <w:gridSpan w:val="2"/>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r w:rsidRPr="00F87DEB">
              <w:rPr>
                <w:rFonts w:ascii="Times New Roman" w:eastAsia="Times New Roman" w:hAnsi="Times New Roman" w:cs="Times New Roman"/>
                <w:b/>
                <w:lang w:val="nb-NO"/>
              </w:rPr>
              <w:t>RIWAYAT PENYAKIT SEKARANG</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7</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Menanyakan dan menentukan keluhan utama dari pasien</w:t>
            </w:r>
          </w:p>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(nyeri sendi jari-jari tangan/kaki)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8</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Gali riwayat penyakit yang dapat membantu menegakkan diagnosa :</w:t>
            </w:r>
          </w:p>
          <w:p w:rsidR="00BF67D6" w:rsidRPr="00F87DEB" w:rsidRDefault="00BF67D6" w:rsidP="00EB589E">
            <w:pPr>
              <w:numPr>
                <w:ilvl w:val="0"/>
                <w:numId w:val="6"/>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Lokasi nyeri : tepatnya nyeri terletak disebelah mana? Satu sisi atau dua sisi?</w:t>
            </w:r>
          </w:p>
          <w:p w:rsidR="00BF67D6" w:rsidRPr="00F87DEB" w:rsidRDefault="00BF67D6" w:rsidP="00EB589E">
            <w:pPr>
              <w:numPr>
                <w:ilvl w:val="0"/>
                <w:numId w:val="6"/>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Onset durasi nyeri; sudah berapa lama, apakah nyeri terus menerus atau hilang timbul, nyeri timbul terutama pada pagi/siang/sore/malem atau timbul pada kondisi apa?</w:t>
            </w:r>
          </w:p>
          <w:p w:rsidR="00BF67D6" w:rsidRPr="00F87DEB" w:rsidRDefault="00BF67D6" w:rsidP="00EB589E">
            <w:pPr>
              <w:numPr>
                <w:ilvl w:val="0"/>
                <w:numId w:val="6"/>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Sifat nyeri : menjalar atau menetap?, nyeri hebat atau tidak?</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9</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Tanyakan gejala lain yang menyertainya rasa nyeri tersebut :</w:t>
            </w:r>
          </w:p>
          <w:p w:rsidR="00BF67D6" w:rsidRPr="00F87DEB" w:rsidRDefault="00BF67D6" w:rsidP="00EB589E">
            <w:pPr>
              <w:numPr>
                <w:ilvl w:val="0"/>
                <w:numId w:val="7"/>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Rasa kram/kesemutan pada jari-jari</w:t>
            </w:r>
          </w:p>
          <w:p w:rsidR="00BF67D6" w:rsidRPr="00F87DEB" w:rsidRDefault="00BF67D6" w:rsidP="00EB589E">
            <w:pPr>
              <w:numPr>
                <w:ilvl w:val="0"/>
                <w:numId w:val="7"/>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Rasa tebal/baal (hilangnya sensibilitas/rasa pada kulit/telapak tangan/kaki/jari-jari)</w:t>
            </w:r>
          </w:p>
          <w:p w:rsidR="00BF67D6" w:rsidRPr="00F87DEB" w:rsidRDefault="00BF67D6" w:rsidP="00EB589E">
            <w:pPr>
              <w:numPr>
                <w:ilvl w:val="0"/>
                <w:numId w:val="7"/>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Kelemahan/kelumpuhan pada beberapa otot/ekstremitas</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10</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Tanyakan adakah gangguan pada fungsi/aktifitas sehari-hari? Seperti :</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saat membuka pakaian</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Gengguan pada saat mandi</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saat naik turun tangga</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saat sholat?</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11</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Tanyakan gejala yang timbul pada sistem lain yang timbul selama menderita penyakit ini :</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gangguan pada sistem indra : mata, telinga, hidung mulut, gigi</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apakah disertai nyeri/pusing pada kepala?</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Gangguan tenggorokan : batuk, pilek, sesak nafas?</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jantung: berdebar-debar, nyeri dada</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sistem pencernaan : mual, muntah, BAB lancar/konstipasi?</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sistem urinarius : BAK lancar? Atau ada gangguan? Nyeri pinggang?</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7116" w:type="dxa"/>
            <w:gridSpan w:val="2"/>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r w:rsidRPr="00F87DEB">
              <w:rPr>
                <w:rFonts w:ascii="Times New Roman" w:eastAsia="Times New Roman" w:hAnsi="Times New Roman" w:cs="Times New Roman"/>
                <w:b/>
                <w:lang w:val="nb-NO"/>
              </w:rPr>
              <w:lastRenderedPageBreak/>
              <w:t>RIWAYAT PENGOBATAN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12</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Tanyakan riwayat pengobatan :</w:t>
            </w:r>
          </w:p>
          <w:p w:rsidR="00BF67D6" w:rsidRPr="00F87DEB" w:rsidRDefault="00BF67D6" w:rsidP="00EB589E">
            <w:pPr>
              <w:numPr>
                <w:ilvl w:val="0"/>
                <w:numId w:val="8"/>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Apakah selama menderita penyakit ini pasien sudah minum obat/kedokter ? Kalau sudah obat apa yang diminum? Apa kata dokter yang merawatnya? Bagaimana efek dari obat yang sudah diminumnya?</w:t>
            </w:r>
          </w:p>
          <w:p w:rsidR="00BF67D6" w:rsidRPr="00F87DEB" w:rsidRDefault="00BF67D6" w:rsidP="00EB589E">
            <w:pPr>
              <w:numPr>
                <w:ilvl w:val="0"/>
                <w:numId w:val="8"/>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Apakah saat ini pasien sedang minum obat tertentu?</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r w:rsidRPr="00F87DEB">
              <w:rPr>
                <w:rFonts w:ascii="Times New Roman" w:eastAsia="Times New Roman" w:hAnsi="Times New Roman" w:cs="Times New Roman"/>
                <w:b/>
                <w:lang w:val="fi-FI"/>
              </w:rPr>
              <w:t>RIWAYAT PENYAKIT DAHULU</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13</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Tanyakan Penyakit sistem lain yang dapat menunjang diagnosa dan pengobatan dari pasien :</w:t>
            </w:r>
          </w:p>
          <w:p w:rsidR="00BF67D6" w:rsidRPr="00F87DEB" w:rsidRDefault="00BF67D6" w:rsidP="00EB589E">
            <w:pPr>
              <w:numPr>
                <w:ilvl w:val="0"/>
                <w:numId w:val="9"/>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Apakah pasien pernah menderita penyakit dengan gejala seperti ini sebelumnya?</w:t>
            </w:r>
          </w:p>
          <w:p w:rsidR="00BF67D6" w:rsidRPr="00F87DEB" w:rsidRDefault="00BF67D6" w:rsidP="00EB589E">
            <w:pPr>
              <w:numPr>
                <w:ilvl w:val="0"/>
                <w:numId w:val="9"/>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 xml:space="preserve">Apakah pasien pernah atau sedang mengalami suatu penyakit yang sekiranya berhubungan dengan penyakit sekarang seperti </w:t>
            </w:r>
          </w:p>
          <w:p w:rsidR="00BF67D6" w:rsidRPr="00F87DEB" w:rsidRDefault="00BF67D6" w:rsidP="00EB589E">
            <w:pPr>
              <w:numPr>
                <w:ilvl w:val="1"/>
                <w:numId w:val="9"/>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DM, Asam urat, Artritis , miksidema, riwayat kehamilan, trauma, neoplasma, osteoartritis dan penyakit-penyakit sistemik lainnya?</w:t>
            </w:r>
          </w:p>
          <w:p w:rsidR="00BF67D6" w:rsidRPr="00F87DEB" w:rsidRDefault="00BF67D6" w:rsidP="00EB589E">
            <w:pPr>
              <w:numPr>
                <w:ilvl w:val="0"/>
                <w:numId w:val="9"/>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Apakah pasien pernah atau sedang mengalami penyakit seperti :</w:t>
            </w:r>
          </w:p>
          <w:p w:rsidR="00BF67D6" w:rsidRPr="00F87DEB" w:rsidRDefault="00BF67D6" w:rsidP="00EB589E">
            <w:pPr>
              <w:numPr>
                <w:ilvl w:val="1"/>
                <w:numId w:val="9"/>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Hipertensi, Asma,TBC, mag. dll</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r w:rsidRPr="00F87DEB">
              <w:rPr>
                <w:rFonts w:ascii="Times New Roman" w:eastAsia="Times New Roman" w:hAnsi="Times New Roman" w:cs="Times New Roman"/>
                <w:b/>
                <w:lang w:val="nb-NO"/>
              </w:rPr>
              <w:t>RIWAYAT PENYAKIT KELUARGA</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14</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nb-NO"/>
              </w:rPr>
              <w:t>Tanyakan apakah ada keluarga yang menderita penyakit/gangguan seperti yang dialami oleh p</w:t>
            </w:r>
            <w:r w:rsidRPr="00F87DEB">
              <w:rPr>
                <w:rFonts w:ascii="Times New Roman" w:eastAsia="Times New Roman" w:hAnsi="Times New Roman" w:cs="Times New Roman"/>
                <w:lang w:val="sv-SE"/>
              </w:rPr>
              <w:t>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RIWAYAT KEBIASAN</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15</w:t>
            </w:r>
          </w:p>
        </w:tc>
        <w:tc>
          <w:tcPr>
            <w:tcW w:w="6433" w:type="dxa"/>
            <w:shd w:val="clear" w:color="auto" w:fill="auto"/>
          </w:tcPr>
          <w:p w:rsidR="00BF67D6" w:rsidRPr="00F87DEB" w:rsidRDefault="00BF67D6" w:rsidP="00EB589E">
            <w:pPr>
              <w:numPr>
                <w:ilvl w:val="0"/>
                <w:numId w:val="12"/>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Tanyakan aktifitas/kebiasaan pasien sehari-hari yang sekiranya mempengaruhi atau berhubungan dengan penyakit/gangguan yang dialami pasien sekarang</w:t>
            </w:r>
          </w:p>
          <w:p w:rsidR="00BF67D6" w:rsidRPr="00F87DEB" w:rsidRDefault="00BF67D6" w:rsidP="00EB589E">
            <w:pPr>
              <w:numPr>
                <w:ilvl w:val="0"/>
                <w:numId w:val="12"/>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Tanyakan makanan/minuman yang sering dikonsumsi oleh pasien yang sekiranya dapat menyebabkan atau memperburuk kondisi pasien saat ini?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MENUTUP WAWANCARA</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16</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Tutuplah wawancara dengan mengucapkan terima kasih dan akan dilanjutkan dengan pemeriksaan fisik dan pemeriksaan penunjang lainnya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bl>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lastRenderedPageBreak/>
        <w:t>PENUNTUN PEMBELAJARAN</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 xml:space="preserve">KETRAMPILAN PENULISAN STATUS PASIEN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SISTEM MUSKULOSKELETAL</w:t>
      </w:r>
    </w:p>
    <w:tbl>
      <w:tblPr>
        <w:tblW w:w="8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6433"/>
        <w:gridCol w:w="456"/>
        <w:gridCol w:w="456"/>
        <w:gridCol w:w="456"/>
      </w:tblGrid>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NO</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LANGKAH/KEGIATAN</w:t>
            </w:r>
          </w:p>
        </w:tc>
        <w:tc>
          <w:tcPr>
            <w:tcW w:w="1368" w:type="dxa"/>
            <w:gridSpan w:val="3"/>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KASUS</w:t>
            </w: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w:t>
            </w:r>
          </w:p>
        </w:tc>
        <w:tc>
          <w:tcPr>
            <w:tcW w:w="6433"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Mencatat identitas pasien: nama, tempat tanggal lahir, alamat , pekerjaan, status pernikahan, agama, suku bangsa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2</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mencatat keluhan utama dari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7116" w:type="dxa"/>
            <w:gridSpan w:val="2"/>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r w:rsidRPr="00F87DEB">
              <w:rPr>
                <w:rFonts w:ascii="Times New Roman" w:eastAsia="Times New Roman" w:hAnsi="Times New Roman" w:cs="Times New Roman"/>
                <w:b/>
                <w:lang w:val="nb-NO"/>
              </w:rPr>
              <w:t>RIWAYAT PENYAKIT SEKARANG</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3</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keluhan tambahan</w:t>
            </w:r>
          </w:p>
          <w:p w:rsidR="00BF67D6" w:rsidRPr="00F87DEB" w:rsidRDefault="00BF67D6" w:rsidP="00EB589E">
            <w:pPr>
              <w:numPr>
                <w:ilvl w:val="0"/>
                <w:numId w:val="6"/>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nb-NO"/>
              </w:rPr>
              <w:t xml:space="preserve">Catatlah Lokasi nyeri : tepatnya nyeri terletak disebelah mana? </w:t>
            </w:r>
            <w:r w:rsidRPr="00F87DEB">
              <w:rPr>
                <w:rFonts w:ascii="Times New Roman" w:eastAsia="Times New Roman" w:hAnsi="Times New Roman" w:cs="Times New Roman"/>
                <w:lang w:val="fi-FI"/>
              </w:rPr>
              <w:t>Satu sisi atau dua sisi?</w:t>
            </w:r>
          </w:p>
          <w:p w:rsidR="00BF67D6" w:rsidRPr="00F87DEB" w:rsidRDefault="00BF67D6" w:rsidP="00EB589E">
            <w:pPr>
              <w:numPr>
                <w:ilvl w:val="0"/>
                <w:numId w:val="6"/>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Catatlah Onset durasi nyeri; sudah berapa lama, apakah nyeri terus menerus atau hilang timbul, nyeri timbul terutama pada pagi/siang/sore/malem atau timbul pada kondisi apa?</w:t>
            </w:r>
          </w:p>
          <w:p w:rsidR="00BF67D6" w:rsidRPr="00F87DEB" w:rsidRDefault="00BF67D6" w:rsidP="00EB589E">
            <w:pPr>
              <w:numPr>
                <w:ilvl w:val="0"/>
                <w:numId w:val="6"/>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Catatlah Sifat nyeri : menjalar atau menetap?, nyeri hebat atau tidak?</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4</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Mencatat gejala lain yang menyertainya rasa nyeri tersebut :</w:t>
            </w:r>
          </w:p>
          <w:p w:rsidR="00BF67D6" w:rsidRPr="00F87DEB" w:rsidRDefault="00BF67D6" w:rsidP="00EB589E">
            <w:pPr>
              <w:numPr>
                <w:ilvl w:val="0"/>
                <w:numId w:val="7"/>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Catatlah ada/tidak Rasa kram/kesemutan pada jari-jari</w:t>
            </w:r>
          </w:p>
          <w:p w:rsidR="00BF67D6" w:rsidRPr="00F87DEB" w:rsidRDefault="00BF67D6" w:rsidP="00EB589E">
            <w:pPr>
              <w:numPr>
                <w:ilvl w:val="0"/>
                <w:numId w:val="7"/>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Catatlah ada/tidak Rasa tebal/baal (hilangnya sensibilitas/rasa pada kulit/telapak tangan/kaki/jari-jari)</w:t>
            </w:r>
          </w:p>
          <w:p w:rsidR="00BF67D6" w:rsidRPr="00F87DEB" w:rsidRDefault="00BF67D6" w:rsidP="00EB589E">
            <w:pPr>
              <w:numPr>
                <w:ilvl w:val="0"/>
                <w:numId w:val="7"/>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Catatlah ada/tidak Kelemahan/kelumpuhan pada beberapa otot/ekstremitas</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5</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ada/tidak gangguan pada fungsi/aktifitas sehari-hari seperti:</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saat membuka pakaian</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Gengguan pada saat mandi</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saat naik turun tangga</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saat sholat?</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6</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ada/tidak gejala yang timbul pada sistem lain yang timbul selama menderita penyakit ini :</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gangguan pada sistem indra : mata, THT  mulut, gigi</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apakah disertai nyeri/pusing pada kepala?</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Gangguan tenggorokan : batuk, pilek, sesak nafas?</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jantung: berdebar-debar, nyeri dada</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sistem pencernaan : mual, muntah, BAB lancar/konstipasi?</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sistem urinarius : BAK lancar? Atau ada gangguan? Nyeri pinggang?</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7116" w:type="dxa"/>
            <w:gridSpan w:val="2"/>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r w:rsidRPr="00F87DEB">
              <w:rPr>
                <w:rFonts w:ascii="Times New Roman" w:eastAsia="Times New Roman" w:hAnsi="Times New Roman" w:cs="Times New Roman"/>
                <w:b/>
                <w:lang w:val="nb-NO"/>
              </w:rPr>
              <w:t>RIWAYAT PENGOBATAN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7</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riwayat pengobatan :</w:t>
            </w:r>
          </w:p>
          <w:p w:rsidR="00BF67D6" w:rsidRPr="00F87DEB" w:rsidRDefault="00BF67D6" w:rsidP="00EB589E">
            <w:pPr>
              <w:numPr>
                <w:ilvl w:val="0"/>
                <w:numId w:val="8"/>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Apakah selama menderita penyakit ini pasien sudah minum obat/kedokter ? Kalau sudah obat apa yang diminum? Apa kata dokter yang merawatnya? Bagaimana efek dari obat yang sudah diminumnya?</w:t>
            </w:r>
          </w:p>
          <w:p w:rsidR="00BF67D6" w:rsidRPr="00F87DEB" w:rsidRDefault="00BF67D6" w:rsidP="00EB589E">
            <w:pPr>
              <w:numPr>
                <w:ilvl w:val="0"/>
                <w:numId w:val="8"/>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Apakah saat ini pasien sedang minum obat tertentu?</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r w:rsidRPr="00F87DEB">
              <w:rPr>
                <w:rFonts w:ascii="Times New Roman" w:eastAsia="Times New Roman" w:hAnsi="Times New Roman" w:cs="Times New Roman"/>
                <w:b/>
                <w:lang w:val="fi-FI"/>
              </w:rPr>
              <w:lastRenderedPageBreak/>
              <w:t>RIWAYAT PENYAKIT DAHULU</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8</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Tanyakan Penyakit sistem lain yang dapat menunjang diagnosa dan pengobatan dari pasien :</w:t>
            </w:r>
          </w:p>
          <w:p w:rsidR="00BF67D6" w:rsidRPr="00F87DEB" w:rsidRDefault="00BF67D6" w:rsidP="00EB589E">
            <w:pPr>
              <w:numPr>
                <w:ilvl w:val="0"/>
                <w:numId w:val="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Apakah pasien pernah menderita penyakit dengan gejala seperti ini sebelumnya?</w:t>
            </w:r>
          </w:p>
          <w:p w:rsidR="00BF67D6" w:rsidRPr="00F87DEB" w:rsidRDefault="00BF67D6" w:rsidP="00EB589E">
            <w:pPr>
              <w:numPr>
                <w:ilvl w:val="0"/>
                <w:numId w:val="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Apakah pasien pernah atau sedang mengalami suatu penyakit yang sekiranya berhubungan dengan penyakit sekarang seperti </w:t>
            </w:r>
          </w:p>
          <w:p w:rsidR="00BF67D6" w:rsidRPr="00F87DEB" w:rsidRDefault="00BF67D6" w:rsidP="00EB589E">
            <w:pPr>
              <w:numPr>
                <w:ilvl w:val="1"/>
                <w:numId w:val="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DM, Asam urat, Artritis , miksidema, riwayat kehamilan, trauma, neoplasma, osteoartritis dan penyakit-penyakit sistemik lainnya?</w:t>
            </w:r>
          </w:p>
          <w:p w:rsidR="00BF67D6" w:rsidRPr="00F87DEB" w:rsidRDefault="00BF67D6" w:rsidP="00EB589E">
            <w:pPr>
              <w:numPr>
                <w:ilvl w:val="0"/>
                <w:numId w:val="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Apakah pasien pernah atau sedang mengalami penyakit seperti :Hipertensi, Asma,TBC, mag. dll</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r w:rsidRPr="00F87DEB">
              <w:rPr>
                <w:rFonts w:ascii="Times New Roman" w:eastAsia="Times New Roman" w:hAnsi="Times New Roman" w:cs="Times New Roman"/>
                <w:b/>
                <w:lang w:val="nb-NO"/>
              </w:rPr>
              <w:t>RIWAYAT PENYAKIT KELUARGA</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9</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Catatlah  ada/tidak  keluarga yang menderita penyakit/gangguan seperti yang dialami oleh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RIWAYAT KEBIASAN</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10</w:t>
            </w:r>
          </w:p>
        </w:tc>
        <w:tc>
          <w:tcPr>
            <w:tcW w:w="6433" w:type="dxa"/>
            <w:shd w:val="clear" w:color="auto" w:fill="auto"/>
          </w:tcPr>
          <w:p w:rsidR="00BF67D6" w:rsidRPr="00F87DEB" w:rsidRDefault="00BF67D6" w:rsidP="00EB589E">
            <w:pPr>
              <w:numPr>
                <w:ilvl w:val="0"/>
                <w:numId w:val="12"/>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 aktifitas/kebiasaan pasien sehari-hari yang sekiranya mempengaruhi atau berhubungan dengan penyakit/gangguan yang dialami pasien sekarang</w:t>
            </w:r>
          </w:p>
          <w:p w:rsidR="00BF67D6" w:rsidRPr="00F87DEB" w:rsidRDefault="00BF67D6" w:rsidP="00EB589E">
            <w:pPr>
              <w:numPr>
                <w:ilvl w:val="0"/>
                <w:numId w:val="12"/>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 makanan/minuman yang sering dikonsumsi oleh pasien yang sekiranya dapat menyebabkan atau memperburuk kondisi pasien saat ini?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es-ES"/>
              </w:rPr>
            </w:pPr>
            <w:r w:rsidRPr="00F87DEB">
              <w:rPr>
                <w:rFonts w:ascii="Times New Roman" w:eastAsia="Times New Roman" w:hAnsi="Times New Roman" w:cs="Times New Roman"/>
                <w:b/>
                <w:lang w:val="es-ES"/>
              </w:rPr>
              <w:t>DIAGNOSA KERJA DAN DIAGNOSA BANDING</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11</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Catatlah Diagnosa kerja dan diagnosa Bandung dari data-data yang sudah dikumpulkan diatas dimulai dari diagnosa kerja dan diagnosa banding yang paling mendekati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r w:rsidRPr="00F87DEB">
              <w:rPr>
                <w:rFonts w:ascii="Times New Roman" w:eastAsia="Times New Roman" w:hAnsi="Times New Roman" w:cs="Times New Roman"/>
                <w:b/>
                <w:lang w:val="fi-FI"/>
              </w:rPr>
              <w:t xml:space="preserve">RENCANA PEMERIKSAAN PENUNJANG </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12</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Catatlah rencana pemeriksaan penunjang dimulai dari yang paling memungkinkan untuk dilakukan oleh pasien dengan mempertimbangkan keakuratan dan biaya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RENCANA PENATALAKSANAAN</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13</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Catatlah rencana penatalaksanaan yang akan dilakukan dengan dibagi menjadi penatalaksanaan secara Medikamentosa dan non medikamentosa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PROGNOSA</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14</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Catatlah prognosa yang peling memungkinkan untuk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bl>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DAFTAR TILIK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KETRAMPILAN TEKNIK ANAMNESA</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SISTEM MUSKULOSKELETAL</w:t>
      </w:r>
    </w:p>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b/>
          <w:sz w:val="24"/>
          <w:szCs w:val="24"/>
          <w:lang w:val="sv-SE"/>
        </w:rPr>
        <w:t xml:space="preserve">Petunjuk : </w:t>
      </w:r>
      <w:r w:rsidRPr="00F87DEB">
        <w:rPr>
          <w:rFonts w:ascii="Times New Roman" w:eastAsia="Times New Roman" w:hAnsi="Times New Roman" w:cs="Times New Roman"/>
          <w:sz w:val="24"/>
          <w:szCs w:val="24"/>
          <w:lang w:val="sv-SE"/>
        </w:rPr>
        <w:t>Berilah tanda (√ ) pada kotak yang sesuai. Nilai 0 bila tidak dilakukan, 1 bila dilakukan tapi belum memuaskan dan 2 bila memuaskan</w:t>
      </w:r>
    </w:p>
    <w:tbl>
      <w:tblPr>
        <w:tblW w:w="88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6"/>
        <w:gridCol w:w="6780"/>
        <w:gridCol w:w="456"/>
        <w:gridCol w:w="456"/>
        <w:gridCol w:w="456"/>
      </w:tblGrid>
      <w:tr w:rsidR="00BF67D6" w:rsidRPr="00F87DEB" w:rsidTr="00BF67D6">
        <w:tc>
          <w:tcPr>
            <w:tcW w:w="696" w:type="dxa"/>
            <w:vMerge w:val="restart"/>
            <w:shd w:val="clear" w:color="auto" w:fill="auto"/>
          </w:tcPr>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NO</w:t>
            </w:r>
          </w:p>
        </w:tc>
        <w:tc>
          <w:tcPr>
            <w:tcW w:w="6780" w:type="dxa"/>
            <w:vMerge w:val="restart"/>
            <w:shd w:val="clear" w:color="auto" w:fill="auto"/>
          </w:tcPr>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ASPEK YANG DINILAI</w:t>
            </w:r>
          </w:p>
        </w:tc>
        <w:tc>
          <w:tcPr>
            <w:tcW w:w="1368" w:type="dxa"/>
            <w:gridSpan w:val="3"/>
            <w:shd w:val="clear" w:color="auto" w:fill="auto"/>
          </w:tcPr>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NILAI</w:t>
            </w:r>
          </w:p>
        </w:tc>
      </w:tr>
      <w:tr w:rsidR="00BF67D6" w:rsidRPr="00F87DEB" w:rsidTr="00BF67D6">
        <w:tc>
          <w:tcPr>
            <w:tcW w:w="696" w:type="dxa"/>
            <w:vMerge/>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p>
        </w:tc>
        <w:tc>
          <w:tcPr>
            <w:tcW w:w="6780" w:type="dxa"/>
            <w:vMerge/>
            <w:shd w:val="clear" w:color="auto" w:fill="auto"/>
          </w:tcPr>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p>
        </w:tc>
        <w:tc>
          <w:tcPr>
            <w:tcW w:w="45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1</w:t>
            </w:r>
          </w:p>
        </w:tc>
        <w:tc>
          <w:tcPr>
            <w:tcW w:w="45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2</w:t>
            </w:r>
          </w:p>
        </w:tc>
        <w:tc>
          <w:tcPr>
            <w:tcW w:w="45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3</w:t>
            </w:r>
          </w:p>
        </w:tc>
      </w:tr>
      <w:tr w:rsidR="00BF67D6" w:rsidRPr="00F87DEB" w:rsidTr="00BF67D6">
        <w:tc>
          <w:tcPr>
            <w:tcW w:w="69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en-US"/>
              </w:rPr>
              <w:t>1.</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Mengucapkan salam, lalu pemeriksa berdiri dan melakukan jabat tangan serta memperkenaljan diri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2. </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de-DE"/>
              </w:rPr>
              <w:t>Mempersilahkan pasien duduk berseberangan/berhadapan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3. </w:t>
            </w:r>
          </w:p>
        </w:tc>
        <w:tc>
          <w:tcPr>
            <w:tcW w:w="678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Memberikan respon yang baik dalam rangka membina sambung rasa.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tc>
      </w:tr>
      <w:tr w:rsidR="00BF67D6" w:rsidRPr="00F87DEB" w:rsidTr="00BF67D6">
        <w:tc>
          <w:tcPr>
            <w:tcW w:w="69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4.</w:t>
            </w:r>
          </w:p>
        </w:tc>
        <w:tc>
          <w:tcPr>
            <w:tcW w:w="678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Menjaga suasana santai dan rileks, berbicara dengan lafal yang jelas dengan menggunakan bahasa yang dapat dipahami dan menyebutkan nama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tc>
      </w:tr>
      <w:tr w:rsidR="00BF67D6" w:rsidRPr="00F87DEB" w:rsidTr="00BF67D6">
        <w:tc>
          <w:tcPr>
            <w:tcW w:w="69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5.</w:t>
            </w:r>
          </w:p>
        </w:tc>
        <w:tc>
          <w:tcPr>
            <w:tcW w:w="678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Menanyakan identitas pasien: nama, umur, alamat &amp; pekerjaan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p>
        </w:tc>
      </w:tr>
      <w:tr w:rsidR="00BF67D6" w:rsidRPr="00F87DEB" w:rsidTr="00BF67D6">
        <w:tc>
          <w:tcPr>
            <w:tcW w:w="69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6.</w:t>
            </w:r>
          </w:p>
        </w:tc>
        <w:tc>
          <w:tcPr>
            <w:tcW w:w="678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nb-NO"/>
              </w:rPr>
            </w:pPr>
            <w:r w:rsidRPr="00F87DEB">
              <w:rPr>
                <w:rFonts w:ascii="Times New Roman" w:eastAsia="Times New Roman" w:hAnsi="Times New Roman" w:cs="Times New Roman"/>
                <w:sz w:val="24"/>
                <w:szCs w:val="24"/>
                <w:lang w:val="nb-NO"/>
              </w:rPr>
              <w:t xml:space="preserve">Melakukan </w:t>
            </w:r>
            <w:r w:rsidRPr="00F87DEB">
              <w:rPr>
                <w:rFonts w:ascii="Times New Roman" w:eastAsia="Times New Roman" w:hAnsi="Times New Roman" w:cs="Times New Roman"/>
                <w:i/>
                <w:sz w:val="24"/>
                <w:szCs w:val="24"/>
                <w:lang w:val="nb-NO"/>
              </w:rPr>
              <w:t>informed conses</w:t>
            </w:r>
            <w:r w:rsidRPr="00F87DEB">
              <w:rPr>
                <w:rFonts w:ascii="Times New Roman" w:eastAsia="Times New Roman" w:hAnsi="Times New Roman" w:cs="Times New Roman"/>
                <w:sz w:val="24"/>
                <w:szCs w:val="24"/>
                <w:lang w:val="nb-NO"/>
              </w:rPr>
              <w:t xml:space="preserve"> terhadap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nb-NO"/>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7</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r w:rsidRPr="00F87DEB">
              <w:rPr>
                <w:rFonts w:ascii="Times New Roman" w:eastAsia="Times New Roman" w:hAnsi="Times New Roman" w:cs="Times New Roman"/>
                <w:sz w:val="24"/>
                <w:szCs w:val="24"/>
                <w:lang w:val="nb-NO"/>
              </w:rPr>
              <w:t>Mempersiapkan pasien (Menyambut pasien, menanyakan dan mencatat data identitas pasien serta memberikan informasi kepada pasien sebelum anamnesa dimulai)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8</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nb-NO"/>
              </w:rPr>
            </w:pPr>
            <w:r w:rsidRPr="00F87DEB">
              <w:rPr>
                <w:rFonts w:ascii="Times New Roman" w:eastAsia="Times New Roman" w:hAnsi="Times New Roman" w:cs="Times New Roman"/>
                <w:sz w:val="24"/>
                <w:szCs w:val="24"/>
                <w:lang w:val="nb-NO"/>
              </w:rPr>
              <w:t>Menentukan keluhan utama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9</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Menggali riwayat penyakit yang dapat membantu menegakkan diagnosa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10</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Menanyakan gejala lain yang menyertainya rasa nyeri tersebut</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11</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Menanyakan adakah gangguan pada fungsi/aktifitas sehari-hari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12 </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Menanyakan gejala yang timbul pada sistem lain yang timbul selama menderita penyakit ini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13</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Menanyakan riwayat penyakit dahulu</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14 </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Menanyakan riwayat penyakit keluarga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Menanyakan riwayat kebiasaan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16</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Menutup wawancara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es-ES"/>
              </w:rPr>
            </w:pP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TOTAL</w:t>
            </w:r>
          </w:p>
        </w:tc>
        <w:tc>
          <w:tcPr>
            <w:tcW w:w="1368" w:type="dxa"/>
            <w:gridSpan w:val="3"/>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bl>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Komentar/Ringkasan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Nilai : __________ X 100% =                       % = Lulus/Remedial (coret yang tidak perlu)</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ab/>
        <w:t xml:space="preserve">     32</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Tanda tangan Penguji : ............................................. Tanggal :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DAFTAR TILIK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KETRAMPILAN TEKNIK PENULISAN STATUS PASIEN</w:t>
      </w: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r w:rsidRPr="00F87DEB">
        <w:rPr>
          <w:rFonts w:ascii="Times New Roman" w:eastAsia="Times New Roman" w:hAnsi="Times New Roman" w:cs="Times New Roman"/>
          <w:b/>
          <w:sz w:val="24"/>
          <w:szCs w:val="24"/>
          <w:lang w:val="es-ES_tradnl"/>
        </w:rPr>
        <w:t>SISTEM MUSKULOSKELETAL</w:t>
      </w:r>
    </w:p>
    <w:p w:rsidR="00BF67D6" w:rsidRPr="00F87DEB" w:rsidRDefault="00BF67D6" w:rsidP="00BF67D6">
      <w:pPr>
        <w:spacing w:after="0" w:line="36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b/>
          <w:sz w:val="24"/>
          <w:szCs w:val="24"/>
          <w:lang w:val="es-ES_tradnl"/>
        </w:rPr>
        <w:t xml:space="preserve">Petunjuk : </w:t>
      </w:r>
      <w:r w:rsidRPr="00F87DEB">
        <w:rPr>
          <w:rFonts w:ascii="Times New Roman" w:eastAsia="Times New Roman" w:hAnsi="Times New Roman" w:cs="Times New Roman"/>
          <w:sz w:val="24"/>
          <w:szCs w:val="24"/>
          <w:lang w:val="es-ES_tradnl"/>
        </w:rPr>
        <w:t>Berilah tanda (√ ) pada kotak yang sesuai. Nilai 0 bila tidak dilakukan, 1 bila dilakukan tapi belum memuaskan dan 2 bila memuaskan</w:t>
      </w: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tbl>
      <w:tblPr>
        <w:tblW w:w="8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6433"/>
        <w:gridCol w:w="456"/>
        <w:gridCol w:w="456"/>
        <w:gridCol w:w="456"/>
      </w:tblGrid>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NO</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LANGKAH/KEGIATAN</w:t>
            </w:r>
          </w:p>
        </w:tc>
        <w:tc>
          <w:tcPr>
            <w:tcW w:w="1368" w:type="dxa"/>
            <w:gridSpan w:val="3"/>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KASUS</w:t>
            </w: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w:t>
            </w:r>
          </w:p>
        </w:tc>
        <w:tc>
          <w:tcPr>
            <w:tcW w:w="6433"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Mencatat identitas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2</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mencatat keluhan utama dari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3</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keluhan tambahan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4</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Mencatat gejala lain yang menyertainya rasa nyeri tersebut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5</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 xml:space="preserve">Mencatat ada/tidak gangguan pada fungsi/aktifitas sehari-hari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6</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ada/tidak gejala yang timbul pada sistem lain yang timbul selama menderita penyakit ini?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7</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riwayat pengobatan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8</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Mencatat Penyakit sistem lain yang dapat menunjang diagnosa dan pengobatan dari pasien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9</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ada/tidak  keluarga yang menderita penyakit/gangguan seperti yang dialami oleh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10</w:t>
            </w:r>
          </w:p>
        </w:tc>
        <w:tc>
          <w:tcPr>
            <w:tcW w:w="6433" w:type="dxa"/>
            <w:shd w:val="clear" w:color="auto" w:fill="auto"/>
          </w:tcPr>
          <w:p w:rsidR="00BF67D6" w:rsidRPr="00F87DEB" w:rsidRDefault="00BF67D6" w:rsidP="00EB589E">
            <w:pPr>
              <w:numPr>
                <w:ilvl w:val="0"/>
                <w:numId w:val="12"/>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 xml:space="preserve">Catat aktifitas/kebiasaan pasien sehari-hari </w:t>
            </w:r>
          </w:p>
          <w:p w:rsidR="00BF67D6" w:rsidRPr="00F87DEB" w:rsidRDefault="00BF67D6" w:rsidP="00EB589E">
            <w:pPr>
              <w:numPr>
                <w:ilvl w:val="0"/>
                <w:numId w:val="12"/>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Catat makanan/minuman yang sering dikonsumsi oleh pasien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11</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menCatatl Diagnosa kerja dan diagnosa Bandung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12</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menCatatlah rencana pemeriksaan penunjang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13</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menCatatlah rencana penatalaksanaan (medikamentosa dan non medikamentosa)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14</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menCatatl prognosa yang peling memungkinkan untuk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bl>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Komentar/Ringkasan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Nilai : __________ X 100% =                       % = Lulus/Remedial (coret yang tidak perlu)</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ab/>
        <w:t xml:space="preserve">     28</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Tanda tangan Penguji : ............................................. Tanggal : .................................</w:t>
      </w:r>
    </w:p>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b/>
          <w:sz w:val="24"/>
          <w:szCs w:val="24"/>
          <w:lang w:val="es-ES_tradnl"/>
        </w:rPr>
      </w:pPr>
      <w:r w:rsidRPr="00F87DEB">
        <w:rPr>
          <w:rFonts w:ascii="Times New Roman" w:eastAsia="Times New Roman" w:hAnsi="Times New Roman" w:cs="Times New Roman"/>
          <w:b/>
          <w:sz w:val="24"/>
          <w:szCs w:val="24"/>
          <w:lang w:val="es-ES_tradnl"/>
        </w:rPr>
        <w:lastRenderedPageBreak/>
        <w:t>CONTOH STATUS PASIEN</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I.</w:t>
      </w:r>
      <w:r w:rsidRPr="00F87DEB">
        <w:rPr>
          <w:rFonts w:ascii="Times New Roman" w:eastAsia="Times New Roman" w:hAnsi="Times New Roman" w:cs="Times New Roman"/>
          <w:sz w:val="24"/>
          <w:szCs w:val="24"/>
          <w:lang w:val="es-ES_tradnl"/>
        </w:rPr>
        <w:tab/>
        <w:t>Identitas pasien</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Nama</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Tempat/tanggal Lahir</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Alamat</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Status Pernikahan</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Agama</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Suku/Bangsa</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II.</w:t>
      </w:r>
      <w:r w:rsidRPr="00F87DEB">
        <w:rPr>
          <w:rFonts w:ascii="Times New Roman" w:eastAsia="Times New Roman" w:hAnsi="Times New Roman" w:cs="Times New Roman"/>
          <w:sz w:val="24"/>
          <w:szCs w:val="24"/>
          <w:lang w:val="es-ES_tradnl"/>
        </w:rPr>
        <w:tab/>
        <w:t>Anamnesa</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Auto/alo anamnesa tanggal…………….</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Keluhan Utama</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RPS/Kel.Tambahan</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R. Pengobatan</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R. Peny. Dahulu</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R.Peny. Keluarga</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R. Psikososial</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 xml:space="preserve">III. </w:t>
      </w:r>
      <w:r w:rsidRPr="00F87DEB">
        <w:rPr>
          <w:rFonts w:ascii="Times New Roman" w:eastAsia="Times New Roman" w:hAnsi="Times New Roman" w:cs="Times New Roman"/>
          <w:sz w:val="24"/>
          <w:szCs w:val="24"/>
          <w:lang w:val="es-ES_tradnl"/>
        </w:rPr>
        <w:tab/>
        <w:t>Rencana Pemeriksaan Penunjang</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IV.</w:t>
      </w:r>
      <w:r w:rsidRPr="00F87DEB">
        <w:rPr>
          <w:rFonts w:ascii="Times New Roman" w:eastAsia="Times New Roman" w:hAnsi="Times New Roman" w:cs="Times New Roman"/>
          <w:sz w:val="24"/>
          <w:szCs w:val="24"/>
          <w:lang w:val="es-ES_tradnl"/>
        </w:rPr>
        <w:tab/>
        <w:t>Tanda Vital</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 TD/</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N/</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RR/</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S/</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Pemeriksaan Fisik</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Kepala</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Thorak</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Abdomen</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Extremitas</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V.</w:t>
      </w:r>
      <w:r w:rsidRPr="00F87DEB">
        <w:rPr>
          <w:rFonts w:ascii="Times New Roman" w:eastAsia="Times New Roman" w:hAnsi="Times New Roman" w:cs="Times New Roman"/>
          <w:sz w:val="24"/>
          <w:szCs w:val="24"/>
          <w:lang w:val="fi-FI"/>
        </w:rPr>
        <w:tab/>
        <w:t>Hasil Pemeriksaan Penunjang</w:t>
      </w:r>
      <w:r w:rsidRPr="00F87DEB">
        <w:rPr>
          <w:rFonts w:ascii="Times New Roman" w:eastAsia="Times New Roman" w:hAnsi="Times New Roman" w:cs="Times New Roman"/>
          <w:sz w:val="24"/>
          <w:szCs w:val="24"/>
          <w:lang w:val="fi-FI"/>
        </w:rPr>
        <w:tab/>
        <w:t>:</w:t>
      </w:r>
    </w:p>
    <w:p w:rsidR="00BF67D6" w:rsidRPr="00F87DEB" w:rsidRDefault="00BF67D6" w:rsidP="00BF67D6">
      <w:pPr>
        <w:spacing w:after="0" w:line="240" w:lineRule="auto"/>
        <w:rPr>
          <w:rFonts w:ascii="Times New Roman" w:eastAsia="Times New Roman" w:hAnsi="Times New Roman" w:cs="Times New Roman"/>
          <w:sz w:val="24"/>
          <w:szCs w:val="24"/>
          <w:lang w:val="fi-FI"/>
        </w:rPr>
      </w:pP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VII.</w:t>
      </w:r>
      <w:r w:rsidRPr="00F87DEB">
        <w:rPr>
          <w:rFonts w:ascii="Times New Roman" w:eastAsia="Times New Roman" w:hAnsi="Times New Roman" w:cs="Times New Roman"/>
          <w:sz w:val="24"/>
          <w:szCs w:val="24"/>
          <w:lang w:val="fi-FI"/>
        </w:rPr>
        <w:tab/>
        <w:t>Diagnosa Holistik</w:t>
      </w:r>
      <w:r w:rsidRPr="00F87DEB">
        <w:rPr>
          <w:rFonts w:ascii="Times New Roman" w:eastAsia="Times New Roman" w:hAnsi="Times New Roman" w:cs="Times New Roman"/>
          <w:sz w:val="24"/>
          <w:szCs w:val="24"/>
          <w:lang w:val="fi-FI"/>
        </w:rPr>
        <w:tab/>
        <w:t>:</w:t>
      </w: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ab/>
        <w:t>Aspek Internal</w:t>
      </w:r>
      <w:r w:rsidRPr="00F87DEB">
        <w:rPr>
          <w:rFonts w:ascii="Times New Roman" w:eastAsia="Times New Roman" w:hAnsi="Times New Roman" w:cs="Times New Roman"/>
          <w:sz w:val="24"/>
          <w:szCs w:val="24"/>
          <w:lang w:val="fi-FI"/>
        </w:rPr>
        <w:tab/>
      </w:r>
      <w:r w:rsidRPr="00F87DEB">
        <w:rPr>
          <w:rFonts w:ascii="Times New Roman" w:eastAsia="Times New Roman" w:hAnsi="Times New Roman" w:cs="Times New Roman"/>
          <w:sz w:val="24"/>
          <w:szCs w:val="24"/>
          <w:lang w:val="fi-FI"/>
        </w:rPr>
        <w:tab/>
        <w:t>:</w:t>
      </w: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ab/>
        <w:t>Aspek Personal</w:t>
      </w:r>
      <w:r w:rsidRPr="00F87DEB">
        <w:rPr>
          <w:rFonts w:ascii="Times New Roman" w:eastAsia="Times New Roman" w:hAnsi="Times New Roman" w:cs="Times New Roman"/>
          <w:sz w:val="24"/>
          <w:szCs w:val="24"/>
          <w:lang w:val="fi-FI"/>
        </w:rPr>
        <w:tab/>
        <w:t>:</w:t>
      </w: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Aspek</w:t>
      </w:r>
      <w:r w:rsidRPr="00F87DEB">
        <w:rPr>
          <w:rFonts w:ascii="Times New Roman" w:eastAsia="Times New Roman" w:hAnsi="Times New Roman" w:cs="Times New Roman"/>
          <w:sz w:val="24"/>
          <w:szCs w:val="24"/>
          <w:lang w:val="fi-FI"/>
        </w:rPr>
        <w:tab/>
        <w:t>Klinis</w:t>
      </w:r>
      <w:r w:rsidRPr="00F87DEB">
        <w:rPr>
          <w:rFonts w:ascii="Times New Roman" w:eastAsia="Times New Roman" w:hAnsi="Times New Roman" w:cs="Times New Roman"/>
          <w:sz w:val="24"/>
          <w:szCs w:val="24"/>
          <w:lang w:val="fi-FI"/>
        </w:rPr>
        <w:tab/>
      </w:r>
      <w:r w:rsidRPr="00F87DEB">
        <w:rPr>
          <w:rFonts w:ascii="Times New Roman" w:eastAsia="Times New Roman" w:hAnsi="Times New Roman" w:cs="Times New Roman"/>
          <w:sz w:val="24"/>
          <w:szCs w:val="24"/>
          <w:lang w:val="fi-FI"/>
        </w:rPr>
        <w:tab/>
        <w:t xml:space="preserve">: WD/ </w:t>
      </w: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 xml:space="preserve">   DD/</w:t>
      </w: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ab/>
        <w:t>Aspek Psikososial</w:t>
      </w:r>
      <w:r w:rsidRPr="00F87DEB">
        <w:rPr>
          <w:rFonts w:ascii="Times New Roman" w:eastAsia="Times New Roman" w:hAnsi="Times New Roman" w:cs="Times New Roman"/>
          <w:sz w:val="24"/>
          <w:szCs w:val="24"/>
          <w:lang w:val="fi-FI"/>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fi-FI"/>
        </w:rPr>
        <w:tab/>
      </w:r>
      <w:r w:rsidRPr="00F87DEB">
        <w:rPr>
          <w:rFonts w:ascii="Times New Roman" w:eastAsia="Times New Roman" w:hAnsi="Times New Roman" w:cs="Times New Roman"/>
          <w:sz w:val="24"/>
          <w:szCs w:val="24"/>
          <w:lang w:val="es-ES_tradnl"/>
        </w:rPr>
        <w:t>Derajat Fungsi</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VIII.</w:t>
      </w:r>
      <w:r w:rsidRPr="00F87DEB">
        <w:rPr>
          <w:rFonts w:ascii="Times New Roman" w:eastAsia="Times New Roman" w:hAnsi="Times New Roman" w:cs="Times New Roman"/>
          <w:sz w:val="24"/>
          <w:szCs w:val="24"/>
          <w:lang w:val="es-ES_tradnl"/>
        </w:rPr>
        <w:tab/>
        <w:t>Rencana Penatalaksanaan</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Medikamentosa</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Non Medika mentosa</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 xml:space="preserve">XI. </w:t>
      </w:r>
      <w:r w:rsidRPr="00F87DEB">
        <w:rPr>
          <w:rFonts w:ascii="Times New Roman" w:eastAsia="Times New Roman" w:hAnsi="Times New Roman" w:cs="Times New Roman"/>
          <w:sz w:val="24"/>
          <w:szCs w:val="24"/>
          <w:lang w:val="es-ES_tradnl"/>
        </w:rPr>
        <w:tab/>
        <w:t>Prognosa</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Default="00BF67D6" w:rsidP="00BF67D6">
      <w:pPr>
        <w:spacing w:after="0" w:line="240" w:lineRule="auto"/>
        <w:rPr>
          <w:rFonts w:ascii="Times New Roman" w:eastAsia="Times New Roman" w:hAnsi="Times New Roman" w:cs="Times New Roman"/>
          <w:sz w:val="24"/>
          <w:szCs w:val="24"/>
        </w:rPr>
      </w:pPr>
    </w:p>
    <w:p w:rsidR="00387284" w:rsidRDefault="00387284" w:rsidP="00BF67D6">
      <w:pPr>
        <w:spacing w:after="0" w:line="240" w:lineRule="auto"/>
        <w:rPr>
          <w:rFonts w:ascii="Times New Roman" w:eastAsia="Times New Roman" w:hAnsi="Times New Roman" w:cs="Times New Roman"/>
          <w:sz w:val="24"/>
          <w:szCs w:val="24"/>
        </w:rPr>
      </w:pPr>
    </w:p>
    <w:p w:rsidR="00387284" w:rsidRPr="00387284" w:rsidRDefault="00387284"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jc w:val="center"/>
        <w:rPr>
          <w:rFonts w:ascii="Times New Roman" w:eastAsia="Times New Roman" w:hAnsi="Times New Roman" w:cs="Times New Roman"/>
          <w:sz w:val="36"/>
          <w:szCs w:val="36"/>
          <w:lang w:val="es-ES_tradnl"/>
        </w:rPr>
      </w:pPr>
      <w:r w:rsidRPr="00F87DEB">
        <w:rPr>
          <w:rFonts w:ascii="Times New Roman" w:eastAsia="Times New Roman" w:hAnsi="Times New Roman" w:cs="Times New Roman"/>
          <w:b/>
          <w:sz w:val="52"/>
          <w:szCs w:val="52"/>
          <w:lang w:val="es-ES_tradnl"/>
        </w:rPr>
        <w:lastRenderedPageBreak/>
        <w:t>BUKU PANDUAN PESERTA</w:t>
      </w:r>
      <w:r w:rsidRPr="00F87DEB">
        <w:rPr>
          <w:rFonts w:ascii="Times New Roman" w:eastAsia="Times New Roman" w:hAnsi="Times New Roman" w:cs="Times New Roman"/>
          <w:sz w:val="36"/>
          <w:szCs w:val="36"/>
          <w:lang w:val="es-ES_tradnl"/>
        </w:rPr>
        <w:t xml:space="preserve"> </w:t>
      </w:r>
    </w:p>
    <w:p w:rsidR="00BF67D6" w:rsidRPr="00F87DEB" w:rsidRDefault="00BF67D6" w:rsidP="00BF67D6">
      <w:pPr>
        <w:spacing w:after="0" w:line="240" w:lineRule="auto"/>
        <w:jc w:val="center"/>
        <w:rPr>
          <w:rFonts w:ascii="Times New Roman" w:eastAsia="Times New Roman" w:hAnsi="Times New Roman" w:cs="Times New Roman"/>
          <w:sz w:val="36"/>
          <w:szCs w:val="36"/>
          <w:lang w:val="es-ES_tradnl"/>
        </w:rPr>
      </w:pPr>
    </w:p>
    <w:p w:rsidR="00BF67D6" w:rsidRPr="00F87DEB" w:rsidRDefault="00BF67D6" w:rsidP="00BF67D6">
      <w:pPr>
        <w:spacing w:after="0" w:line="240" w:lineRule="auto"/>
        <w:jc w:val="center"/>
        <w:rPr>
          <w:rFonts w:ascii="Times New Roman" w:eastAsia="Times New Roman" w:hAnsi="Times New Roman" w:cs="Times New Roman"/>
          <w:sz w:val="36"/>
          <w:szCs w:val="36"/>
          <w:lang w:val="es-ES_tradnl"/>
        </w:rPr>
      </w:pPr>
    </w:p>
    <w:p w:rsidR="00BF67D6" w:rsidRPr="00F87DEB" w:rsidRDefault="00BF67D6" w:rsidP="00BF67D6">
      <w:pPr>
        <w:spacing w:after="0" w:line="240" w:lineRule="auto"/>
        <w:jc w:val="center"/>
        <w:rPr>
          <w:rFonts w:ascii="Times New Roman" w:eastAsia="Times New Roman" w:hAnsi="Times New Roman" w:cs="Times New Roman"/>
          <w:b/>
          <w:bCs/>
          <w:sz w:val="48"/>
          <w:szCs w:val="48"/>
          <w:lang w:val="es-ES_tradnl"/>
        </w:rPr>
      </w:pPr>
      <w:r w:rsidRPr="00F87DEB">
        <w:rPr>
          <w:rFonts w:ascii="Times New Roman" w:eastAsia="Times New Roman" w:hAnsi="Times New Roman" w:cs="Times New Roman"/>
          <w:b/>
          <w:bCs/>
          <w:sz w:val="48"/>
          <w:szCs w:val="48"/>
          <w:lang w:val="es-ES_tradnl"/>
        </w:rPr>
        <w:t xml:space="preserve">TEKNIK PEMERIKSAAN SISTEM </w:t>
      </w:r>
    </w:p>
    <w:p w:rsidR="00BF67D6" w:rsidRPr="00F87DEB" w:rsidRDefault="00BF67D6" w:rsidP="00BF67D6">
      <w:pPr>
        <w:spacing w:after="0" w:line="240" w:lineRule="auto"/>
        <w:jc w:val="center"/>
        <w:rPr>
          <w:rFonts w:ascii="Times New Roman" w:eastAsia="Times New Roman" w:hAnsi="Times New Roman" w:cs="Times New Roman"/>
          <w:sz w:val="36"/>
          <w:szCs w:val="36"/>
          <w:lang w:val="es-ES_tradnl"/>
        </w:rPr>
      </w:pPr>
      <w:r w:rsidRPr="00F87DEB">
        <w:rPr>
          <w:rFonts w:ascii="Times New Roman" w:eastAsia="Times New Roman" w:hAnsi="Times New Roman" w:cs="Times New Roman"/>
          <w:b/>
          <w:bCs/>
          <w:sz w:val="48"/>
          <w:szCs w:val="48"/>
          <w:lang w:val="es-ES_tradnl"/>
        </w:rPr>
        <w:t>GALS (GAIT,ARM,LEG,SPINE)</w:t>
      </w:r>
    </w:p>
    <w:p w:rsidR="00BF67D6" w:rsidRPr="00F87DEB" w:rsidRDefault="00BF67D6" w:rsidP="00BF67D6">
      <w:pPr>
        <w:spacing w:after="0" w:line="240" w:lineRule="auto"/>
        <w:jc w:val="center"/>
        <w:rPr>
          <w:rFonts w:ascii="Times New Roman" w:eastAsia="Times New Roman" w:hAnsi="Times New Roman" w:cs="Times New Roman"/>
          <w:sz w:val="36"/>
          <w:szCs w:val="36"/>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9B6FD7" w:rsidP="00BF67D6">
      <w:pPr>
        <w:spacing w:after="0" w:line="360" w:lineRule="auto"/>
        <w:jc w:val="center"/>
        <w:rPr>
          <w:rFonts w:ascii="Times New Roman" w:eastAsia="Times New Roman" w:hAnsi="Times New Roman" w:cs="Times New Roman"/>
          <w:b/>
          <w:sz w:val="24"/>
          <w:szCs w:val="24"/>
          <w:lang w:val="es-ES_tradnl"/>
        </w:rPr>
      </w:pPr>
      <w:r>
        <w:rPr>
          <w:noProof/>
          <w:lang w:val="en-US"/>
        </w:rPr>
        <w:drawing>
          <wp:anchor distT="0" distB="0" distL="114300" distR="114300" simplePos="0" relativeHeight="251646464" behindDoc="1" locked="0" layoutInCell="1" allowOverlap="1" wp14:anchorId="2F022B5F" wp14:editId="01469642">
            <wp:simplePos x="0" y="0"/>
            <wp:positionH relativeFrom="column">
              <wp:posOffset>1485900</wp:posOffset>
            </wp:positionH>
            <wp:positionV relativeFrom="paragraph">
              <wp:posOffset>85090</wp:posOffset>
            </wp:positionV>
            <wp:extent cx="2286000" cy="2057400"/>
            <wp:effectExtent l="0" t="0" r="0" b="0"/>
            <wp:wrapNone/>
            <wp:docPr id="58" name="Picture 10"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tion: Logo%20UMJ%2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val="fi-FI"/>
        </w:rPr>
      </w:pPr>
      <w:r w:rsidRPr="00F87DEB">
        <w:rPr>
          <w:rFonts w:ascii="Times New Roman" w:eastAsia="Times New Roman" w:hAnsi="Times New Roman" w:cs="Times New Roman"/>
          <w:b/>
          <w:sz w:val="28"/>
          <w:szCs w:val="28"/>
          <w:lang w:val="pt-BR"/>
        </w:rPr>
        <w:t xml:space="preserve">Disajikan </w:t>
      </w:r>
      <w:r w:rsidRPr="00F87DEB">
        <w:rPr>
          <w:rFonts w:ascii="Times New Roman" w:eastAsia="Times New Roman" w:hAnsi="Times New Roman" w:cs="Times New Roman"/>
          <w:b/>
          <w:sz w:val="28"/>
          <w:szCs w:val="28"/>
          <w:lang w:val="fi-FI"/>
        </w:rPr>
        <w:t>pada Mahasiswa Semester II</w:t>
      </w:r>
    </w:p>
    <w:p w:rsidR="00E302C3" w:rsidRPr="00E302C3"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28"/>
          <w:szCs w:val="28"/>
          <w:lang w:val="fi-FI"/>
        </w:rPr>
        <w:t xml:space="preserve">Tahun ajaran </w:t>
      </w:r>
      <w:r w:rsidR="00772875">
        <w:rPr>
          <w:rFonts w:ascii="Times New Roman" w:eastAsia="Times New Roman" w:hAnsi="Times New Roman" w:cs="Times New Roman"/>
          <w:b/>
          <w:sz w:val="32"/>
          <w:szCs w:val="32"/>
          <w:lang w:val="sv-SE"/>
        </w:rPr>
        <w:t>2015</w:t>
      </w:r>
      <w:r w:rsidR="00387284">
        <w:rPr>
          <w:rFonts w:ascii="Times New Roman" w:eastAsia="Times New Roman" w:hAnsi="Times New Roman" w:cs="Times New Roman"/>
          <w:b/>
          <w:sz w:val="32"/>
          <w:szCs w:val="32"/>
          <w:lang w:val="sv-SE"/>
        </w:rPr>
        <w:t>/</w:t>
      </w:r>
      <w:r w:rsidR="00772875">
        <w:rPr>
          <w:rFonts w:ascii="Times New Roman" w:eastAsia="Times New Roman" w:hAnsi="Times New Roman" w:cs="Times New Roman"/>
          <w:b/>
          <w:sz w:val="32"/>
          <w:szCs w:val="32"/>
          <w:lang w:val="sv-SE"/>
        </w:rPr>
        <w:t>2016</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Yusnam Sjarief.PAK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Pitut Aprilia Savitri</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rPr>
      </w:pPr>
      <w:r w:rsidRPr="00F87DEB">
        <w:rPr>
          <w:rFonts w:ascii="Times New Roman" w:eastAsia="Times New Roman" w:hAnsi="Times New Roman" w:cs="Times New Roman"/>
          <w:b/>
          <w:sz w:val="36"/>
          <w:szCs w:val="36"/>
          <w:lang w:val="fi-FI"/>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UNIVERSITAS MUHAMMADIYAH JAKARTA</w:t>
      </w:r>
    </w:p>
    <w:p w:rsidR="00E302C3" w:rsidRPr="00E302C3" w:rsidRDefault="00772875"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2015</w:t>
      </w:r>
      <w:r w:rsidR="00387284">
        <w:rPr>
          <w:rFonts w:ascii="Times New Roman" w:eastAsia="Times New Roman" w:hAnsi="Times New Roman" w:cs="Times New Roman"/>
          <w:b/>
          <w:sz w:val="32"/>
          <w:szCs w:val="32"/>
          <w:lang w:val="sv-SE"/>
        </w:rPr>
        <w:t>/</w:t>
      </w:r>
      <w:r>
        <w:rPr>
          <w:rFonts w:ascii="Times New Roman" w:eastAsia="Times New Roman" w:hAnsi="Times New Roman" w:cs="Times New Roman"/>
          <w:b/>
          <w:sz w:val="32"/>
          <w:szCs w:val="32"/>
          <w:lang w:val="sv-SE"/>
        </w:rPr>
        <w:t>2016</w:t>
      </w:r>
    </w:p>
    <w:p w:rsidR="00E302C3" w:rsidRDefault="00E302C3" w:rsidP="00BF67D6">
      <w:pPr>
        <w:keepNext/>
        <w:spacing w:after="0" w:line="240" w:lineRule="auto"/>
        <w:jc w:val="center"/>
        <w:outlineLvl w:val="0"/>
        <w:rPr>
          <w:rFonts w:ascii="Times New Roman" w:eastAsia="Times New Roman" w:hAnsi="Times New Roman" w:cs="Times New Roman"/>
          <w:b/>
          <w:bCs/>
          <w:sz w:val="24"/>
          <w:szCs w:val="24"/>
        </w:rPr>
      </w:pPr>
    </w:p>
    <w:p w:rsidR="00BF67D6" w:rsidRPr="00F87DEB" w:rsidRDefault="00BF67D6" w:rsidP="00BF67D6">
      <w:pPr>
        <w:keepNext/>
        <w:spacing w:after="0" w:line="240" w:lineRule="auto"/>
        <w:jc w:val="center"/>
        <w:outlineLvl w:val="0"/>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SISTEM MUSKULOSKELETAL</w:t>
      </w: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 xml:space="preserve">TEKNIK PEMERIKSAAN SISTEM GALS </w:t>
      </w:r>
    </w:p>
    <w:p w:rsidR="00BF67D6" w:rsidRPr="00F87DEB" w:rsidRDefault="00BF67D6" w:rsidP="00BF67D6">
      <w:pPr>
        <w:spacing w:after="0" w:line="240" w:lineRule="auto"/>
        <w:rPr>
          <w:rFonts w:ascii="Times New Roman" w:eastAsia="Times New Roman" w:hAnsi="Times New Roman" w:cs="Times New Roman"/>
          <w:b/>
          <w:bCs/>
          <w:sz w:val="24"/>
          <w:szCs w:val="24"/>
          <w:lang w:val="sv-SE"/>
        </w:rPr>
      </w:pPr>
    </w:p>
    <w:p w:rsidR="00BF67D6" w:rsidRPr="00F87DEB" w:rsidRDefault="00BF67D6" w:rsidP="00BF67D6">
      <w:pPr>
        <w:spacing w:after="0" w:line="24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TUJUAN PEMBELAJARAN</w:t>
      </w:r>
    </w:p>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Mahasiswa mampu melakukan skrining penyakit sistem muskuloskeletal dengan cara pemeriksaan sistem </w:t>
      </w:r>
      <w:r w:rsidRPr="00F87DEB">
        <w:rPr>
          <w:rFonts w:ascii="Times New Roman" w:eastAsia="Times New Roman" w:hAnsi="Times New Roman" w:cs="Times New Roman"/>
          <w:i/>
          <w:sz w:val="24"/>
          <w:szCs w:val="24"/>
          <w:lang w:val="sv-SE"/>
        </w:rPr>
        <w:t>GALS</w:t>
      </w:r>
      <w:r w:rsidRPr="00F87DEB">
        <w:rPr>
          <w:rFonts w:ascii="Times New Roman" w:eastAsia="Times New Roman" w:hAnsi="Times New Roman" w:cs="Times New Roman"/>
          <w:sz w:val="24"/>
          <w:szCs w:val="24"/>
          <w:lang w:val="sv-SE"/>
        </w:rPr>
        <w:t xml:space="preserve"> dengan benar</w:t>
      </w: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SASARAN PEMBELAJARAN</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Setelah melakukan latihan keterampilan ini, mahasiswa :</w:t>
      </w:r>
    </w:p>
    <w:p w:rsidR="00BF67D6" w:rsidRPr="00F87DEB" w:rsidRDefault="00BF67D6" w:rsidP="00EB589E">
      <w:pPr>
        <w:numPr>
          <w:ilvl w:val="0"/>
          <w:numId w:val="1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Dapat mengenal cara/gaya berjalan penderita </w:t>
      </w:r>
    </w:p>
    <w:p w:rsidR="00BF67D6" w:rsidRPr="00F87DEB" w:rsidRDefault="00BF67D6" w:rsidP="00EB589E">
      <w:pPr>
        <w:numPr>
          <w:ilvl w:val="0"/>
          <w:numId w:val="1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mengenal adanya tanda-tanda peradangan pada sendi-sendi di lengan  dan kaki dengan benar</w:t>
      </w:r>
    </w:p>
    <w:p w:rsidR="00BF67D6" w:rsidRPr="00F87DEB" w:rsidRDefault="00BF67D6" w:rsidP="00EB589E">
      <w:pPr>
        <w:numPr>
          <w:ilvl w:val="0"/>
          <w:numId w:val="1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pemeriksaan dan menentukan peradangan di sendi lengan dan kaki dengan benar</w:t>
      </w:r>
    </w:p>
    <w:p w:rsidR="00BF67D6" w:rsidRPr="00F87DEB" w:rsidRDefault="00BF67D6" w:rsidP="00EB589E">
      <w:pPr>
        <w:numPr>
          <w:ilvl w:val="0"/>
          <w:numId w:val="15"/>
        </w:numPr>
        <w:spacing w:after="0" w:line="360" w:lineRule="auto"/>
        <w:jc w:val="both"/>
        <w:rPr>
          <w:rFonts w:ascii="Times New Roman" w:eastAsia="Times New Roman" w:hAnsi="Times New Roman" w:cs="Times New Roman"/>
          <w:sz w:val="24"/>
          <w:szCs w:val="24"/>
          <w:lang w:val="de-DE"/>
        </w:rPr>
      </w:pPr>
      <w:r w:rsidRPr="00F87DEB">
        <w:rPr>
          <w:rFonts w:ascii="Times New Roman" w:eastAsia="Times New Roman" w:hAnsi="Times New Roman" w:cs="Times New Roman"/>
          <w:sz w:val="24"/>
          <w:szCs w:val="24"/>
          <w:lang w:val="de-DE"/>
        </w:rPr>
        <w:t>Dapat mengenal adanya tanda-tanda ruptur pada tendo achilles dengan benar</w:t>
      </w:r>
    </w:p>
    <w:p w:rsidR="00BF67D6" w:rsidRPr="00F87DEB" w:rsidRDefault="00BF67D6" w:rsidP="00EB589E">
      <w:pPr>
        <w:numPr>
          <w:ilvl w:val="0"/>
          <w:numId w:val="15"/>
        </w:numPr>
        <w:spacing w:after="0" w:line="36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Dapat memberikan perhatian khusus pada sendi MTP-I pada penderita gout</w:t>
      </w:r>
    </w:p>
    <w:p w:rsidR="00BF67D6" w:rsidRPr="00F87DEB" w:rsidRDefault="00BF67D6" w:rsidP="00EB589E">
      <w:pPr>
        <w:numPr>
          <w:ilvl w:val="0"/>
          <w:numId w:val="15"/>
        </w:numPr>
        <w:spacing w:after="0" w:line="36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Dapat mengenal adanya kelainan pada bentuk tulang belakang.</w:t>
      </w:r>
    </w:p>
    <w:p w:rsidR="00BF67D6" w:rsidRPr="00F87DEB" w:rsidRDefault="00BF67D6" w:rsidP="00BF67D6">
      <w:pPr>
        <w:spacing w:after="0" w:line="360" w:lineRule="auto"/>
        <w:rPr>
          <w:rFonts w:ascii="Times New Roman" w:eastAsia="Times New Roman" w:hAnsi="Times New Roman" w:cs="Times New Roman"/>
          <w:b/>
          <w:bCs/>
          <w:sz w:val="24"/>
          <w:szCs w:val="24"/>
          <w:lang w:val="es-ES_tradnl"/>
        </w:rPr>
      </w:pPr>
    </w:p>
    <w:p w:rsidR="00BF67D6" w:rsidRPr="00F87DEB" w:rsidRDefault="00BF67D6" w:rsidP="00BF67D6">
      <w:pPr>
        <w:spacing w:after="0" w:line="360" w:lineRule="auto"/>
        <w:rPr>
          <w:rFonts w:ascii="Times New Roman" w:eastAsia="Times New Roman" w:hAnsi="Times New Roman" w:cs="Times New Roman"/>
          <w:b/>
          <w:bCs/>
          <w:sz w:val="24"/>
          <w:szCs w:val="24"/>
          <w:lang w:val="es-ES_tradnl"/>
        </w:rPr>
      </w:pPr>
      <w:r w:rsidRPr="00F87DEB">
        <w:rPr>
          <w:rFonts w:ascii="Times New Roman" w:eastAsia="Times New Roman" w:hAnsi="Times New Roman" w:cs="Times New Roman"/>
          <w:b/>
          <w:bCs/>
          <w:sz w:val="24"/>
          <w:szCs w:val="24"/>
          <w:lang w:val="es-ES_tradnl"/>
        </w:rPr>
        <w:t>Istilah-istilah yang harus dipahami sebelum memulai latihan :</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_tradnl"/>
        </w:rPr>
      </w:pPr>
      <w:r w:rsidRPr="00F87DEB">
        <w:rPr>
          <w:rFonts w:ascii="Times New Roman" w:eastAsia="Times New Roman" w:hAnsi="Times New Roman" w:cs="Times New Roman"/>
          <w:bCs/>
          <w:sz w:val="24"/>
          <w:szCs w:val="24"/>
          <w:lang w:val="es-ES_tradnl"/>
        </w:rPr>
        <w:t xml:space="preserve">Gaya berjalan trendelenburg gait </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sv-SE"/>
        </w:rPr>
      </w:pPr>
      <w:r w:rsidRPr="00F87DEB">
        <w:rPr>
          <w:rFonts w:ascii="Times New Roman" w:eastAsia="Times New Roman" w:hAnsi="Times New Roman" w:cs="Times New Roman"/>
          <w:bCs/>
          <w:sz w:val="24"/>
          <w:szCs w:val="24"/>
          <w:lang w:val="sv-SE"/>
        </w:rPr>
        <w:t>Gaya berjalan Spastic gait</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sv-SE"/>
        </w:rPr>
      </w:pPr>
      <w:r w:rsidRPr="00F87DEB">
        <w:rPr>
          <w:rFonts w:ascii="Times New Roman" w:eastAsia="Times New Roman" w:hAnsi="Times New Roman" w:cs="Times New Roman"/>
          <w:bCs/>
          <w:sz w:val="24"/>
          <w:szCs w:val="24"/>
          <w:lang w:val="sv-SE"/>
        </w:rPr>
        <w:t xml:space="preserve">Gaya berjalan antalgic gait </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sv-SE"/>
        </w:rPr>
      </w:pPr>
      <w:r w:rsidRPr="00F87DEB">
        <w:rPr>
          <w:rFonts w:ascii="Times New Roman" w:eastAsia="Times New Roman" w:hAnsi="Times New Roman" w:cs="Times New Roman"/>
          <w:bCs/>
          <w:sz w:val="24"/>
          <w:szCs w:val="24"/>
          <w:lang w:val="sv-SE"/>
        </w:rPr>
        <w:t>Tanda-tanda radang</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Nama dan letak sendi pada tangan dan kaki</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Efusi</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Ballon sign</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Krepitasi</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Tendo archiles</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Musculus gastrocnemeus</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Ruptur</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MTP-1</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Kallus</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Musculus quadricep femoris</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deformtas</w:t>
      </w:r>
    </w:p>
    <w:p w:rsidR="00BF67D6" w:rsidRPr="00F87DEB" w:rsidRDefault="00BF67D6" w:rsidP="00BF67D6">
      <w:pPr>
        <w:spacing w:after="0" w:line="360" w:lineRule="auto"/>
        <w:rPr>
          <w:rFonts w:ascii="Times New Roman" w:eastAsia="Times New Roman" w:hAnsi="Times New Roman" w:cs="Times New Roman"/>
          <w:bCs/>
          <w:sz w:val="24"/>
          <w:szCs w:val="24"/>
          <w:lang w:val="es-ES"/>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DESKRIPSI KEGIATAN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4"/>
        <w:gridCol w:w="1183"/>
        <w:gridCol w:w="4727"/>
      </w:tblGrid>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Kegiatan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Waktu</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Deskripsi</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Pengantar</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5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Pengantar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Melihat Film</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20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Menonton film mengenai pemeriksaan sistim GALS</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 dan tanya jawab dengan mahasiswa mengenai film yang sudah ditonton bersama</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Bermain Peran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100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dibagi menjadi pasang-pasangan</w:t>
            </w:r>
          </w:p>
          <w:p w:rsidR="00BF67D6" w:rsidRPr="00F87DEB" w:rsidRDefault="00BF67D6" w:rsidP="00EB589E">
            <w:pPr>
              <w:numPr>
                <w:ilvl w:val="0"/>
                <w:numId w:val="13"/>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saling berbagi peran mencoba menjadi dokter/pasien dengan melakukan skrining GALS</w:t>
            </w:r>
          </w:p>
          <w:p w:rsidR="00BF67D6" w:rsidRPr="00F87DEB" w:rsidRDefault="00BF67D6" w:rsidP="00EB589E">
            <w:pPr>
              <w:numPr>
                <w:ilvl w:val="0"/>
                <w:numId w:val="13"/>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Instruktur mengamati kegiatan</w:t>
            </w:r>
          </w:p>
          <w:p w:rsidR="00BF67D6" w:rsidRPr="00F87DEB" w:rsidRDefault="00BF67D6" w:rsidP="00BF67D6">
            <w:pPr>
              <w:spacing w:after="0" w:line="360" w:lineRule="auto"/>
              <w:rPr>
                <w:rFonts w:ascii="Times New Roman" w:eastAsia="Times New Roman" w:hAnsi="Times New Roman" w:cs="Times New Roman"/>
                <w:sz w:val="24"/>
                <w:szCs w:val="24"/>
                <w:lang w:val="sv-SE"/>
              </w:rPr>
            </w:pP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Diskusi/umpan balik</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 mengenai hal-hal yang mudah dan sulit dalam proses latihan bermain peran</w:t>
            </w:r>
          </w:p>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Umpan balik dari instruktur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Total Waktu</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p>
        </w:tc>
      </w:tr>
    </w:tbl>
    <w:p w:rsidR="00BF67D6" w:rsidRPr="00F87DEB" w:rsidRDefault="00BF67D6" w:rsidP="00BF67D6">
      <w:pPr>
        <w:spacing w:after="0" w:line="360" w:lineRule="auto"/>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keepNext/>
        <w:spacing w:after="0" w:line="360" w:lineRule="auto"/>
        <w:jc w:val="center"/>
        <w:outlineLvl w:val="0"/>
        <w:rPr>
          <w:rFonts w:ascii="Times New Roman" w:eastAsia="Times New Roman" w:hAnsi="Times New Roman" w:cs="Times New Roman"/>
          <w:b/>
          <w:bCs/>
          <w:sz w:val="28"/>
          <w:szCs w:val="28"/>
          <w:lang w:val="fi-FI"/>
        </w:rPr>
      </w:pPr>
      <w:r w:rsidRPr="00F87DEB">
        <w:rPr>
          <w:rFonts w:ascii="Times New Roman" w:eastAsia="Times New Roman" w:hAnsi="Times New Roman" w:cs="Times New Roman"/>
          <w:b/>
          <w:bCs/>
          <w:sz w:val="28"/>
          <w:szCs w:val="28"/>
          <w:lang w:val="fi-FI"/>
        </w:rPr>
        <w:t>ENUNTUN PEMBELAJARAN</w:t>
      </w:r>
    </w:p>
    <w:p w:rsidR="00BF67D6" w:rsidRPr="00F87DEB" w:rsidRDefault="00BF67D6" w:rsidP="00BF67D6">
      <w:pPr>
        <w:spacing w:after="0" w:line="240" w:lineRule="auto"/>
        <w:jc w:val="center"/>
        <w:rPr>
          <w:rFonts w:ascii="Times New Roman" w:eastAsia="Times New Roman" w:hAnsi="Times New Roman" w:cs="Times New Roman"/>
          <w:b/>
          <w:sz w:val="28"/>
          <w:szCs w:val="28"/>
          <w:lang w:val="fi-FI"/>
        </w:rPr>
      </w:pPr>
      <w:r w:rsidRPr="00F87DEB">
        <w:rPr>
          <w:rFonts w:ascii="Times New Roman" w:eastAsia="Times New Roman" w:hAnsi="Times New Roman" w:cs="Times New Roman"/>
          <w:b/>
          <w:sz w:val="28"/>
          <w:szCs w:val="28"/>
          <w:lang w:val="fi-FI"/>
        </w:rPr>
        <w:t xml:space="preserve">  TEKNIK PEMERIKSAAN SISTEM GALS</w:t>
      </w:r>
    </w:p>
    <w:p w:rsidR="00BF67D6" w:rsidRPr="00F87DEB" w:rsidRDefault="00BF67D6" w:rsidP="00BF67D6">
      <w:pPr>
        <w:spacing w:after="0" w:line="240" w:lineRule="auto"/>
        <w:jc w:val="center"/>
        <w:rPr>
          <w:rFonts w:ascii="Times New Roman" w:eastAsia="Times New Roman" w:hAnsi="Times New Roman" w:cs="Times New Roman"/>
          <w:b/>
          <w:sz w:val="28"/>
          <w:szCs w:val="28"/>
          <w:lang w:val="fi-FI"/>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Indikasi :</w:t>
      </w:r>
    </w:p>
    <w:p w:rsidR="00BF67D6" w:rsidRPr="00F87DEB" w:rsidRDefault="00BF67D6" w:rsidP="00EB589E">
      <w:pPr>
        <w:numPr>
          <w:ilvl w:val="0"/>
          <w:numId w:val="17"/>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Parkinson’s Dissease</w:t>
      </w:r>
    </w:p>
    <w:p w:rsidR="00BF67D6" w:rsidRPr="00F87DEB" w:rsidRDefault="00BF67D6" w:rsidP="00EB589E">
      <w:pPr>
        <w:numPr>
          <w:ilvl w:val="0"/>
          <w:numId w:val="17"/>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Rheumatoid Artritis</w:t>
      </w:r>
    </w:p>
    <w:p w:rsidR="00BF67D6" w:rsidRPr="00F87DEB" w:rsidRDefault="00BF67D6" w:rsidP="00EB589E">
      <w:pPr>
        <w:numPr>
          <w:ilvl w:val="0"/>
          <w:numId w:val="17"/>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Osteo Arthritis</w:t>
      </w:r>
    </w:p>
    <w:p w:rsidR="00BF67D6" w:rsidRPr="00F87DEB" w:rsidRDefault="00BF67D6" w:rsidP="00EB589E">
      <w:pPr>
        <w:numPr>
          <w:ilvl w:val="0"/>
          <w:numId w:val="17"/>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Gout</w:t>
      </w:r>
    </w:p>
    <w:p w:rsidR="00BF67D6" w:rsidRPr="00F87DEB" w:rsidRDefault="00BF67D6" w:rsidP="00EB589E">
      <w:pPr>
        <w:numPr>
          <w:ilvl w:val="0"/>
          <w:numId w:val="17"/>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Ruptur Tendo Archiles</w:t>
      </w:r>
    </w:p>
    <w:p w:rsidR="00BF67D6" w:rsidRPr="00F87DEB" w:rsidRDefault="00BF67D6" w:rsidP="00EB589E">
      <w:pPr>
        <w:numPr>
          <w:ilvl w:val="0"/>
          <w:numId w:val="17"/>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Kelainan tulang belakang</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5220"/>
        <w:gridCol w:w="540"/>
        <w:gridCol w:w="540"/>
        <w:gridCol w:w="540"/>
        <w:gridCol w:w="540"/>
        <w:gridCol w:w="540"/>
      </w:tblGrid>
      <w:tr w:rsidR="00BF67D6" w:rsidRPr="00F87DEB" w:rsidTr="00BF67D6">
        <w:tc>
          <w:tcPr>
            <w:tcW w:w="8640" w:type="dxa"/>
            <w:gridSpan w:val="7"/>
            <w:shd w:val="clear" w:color="auto" w:fill="auto"/>
          </w:tcPr>
          <w:p w:rsidR="00BF67D6" w:rsidRPr="00F87DEB" w:rsidRDefault="00BF67D6" w:rsidP="00BF67D6">
            <w:pPr>
              <w:keepNext/>
              <w:spacing w:after="0" w:line="240" w:lineRule="auto"/>
              <w:jc w:val="center"/>
              <w:outlineLvl w:val="0"/>
              <w:rPr>
                <w:rFonts w:ascii="Times New Roman" w:eastAsia="Times New Roman" w:hAnsi="Times New Roman" w:cs="Times New Roman"/>
                <w:b/>
                <w:bCs/>
                <w:sz w:val="24"/>
                <w:szCs w:val="24"/>
                <w:lang w:val="fi-FI"/>
              </w:rPr>
            </w:pPr>
            <w:r w:rsidRPr="00F87DEB">
              <w:rPr>
                <w:rFonts w:ascii="Times New Roman" w:eastAsia="Times New Roman" w:hAnsi="Times New Roman" w:cs="Times New Roman"/>
                <w:b/>
                <w:bCs/>
                <w:sz w:val="24"/>
                <w:szCs w:val="24"/>
                <w:lang w:val="fi-FI"/>
              </w:rPr>
              <w:t>PENUNTUN PEMBELAJARAN</w:t>
            </w:r>
          </w:p>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KETERAMPILAN  PEMERIKSAAN SISTEM GALS</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NO.</w:t>
            </w:r>
          </w:p>
        </w:tc>
        <w:tc>
          <w:tcPr>
            <w:tcW w:w="52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LANGKAH  /  KEGIATAN</w:t>
            </w:r>
          </w:p>
        </w:tc>
        <w:tc>
          <w:tcPr>
            <w:tcW w:w="2700" w:type="dxa"/>
            <w:gridSpan w:val="5"/>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KASUS</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1</w:t>
            </w:r>
          </w:p>
        </w:tc>
        <w:tc>
          <w:tcPr>
            <w:tcW w:w="522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fi-FI"/>
              </w:rPr>
              <w:t xml:space="preserve">Memperkenalkan diri </w:t>
            </w:r>
            <w:r w:rsidRPr="00F87DEB">
              <w:rPr>
                <w:rFonts w:ascii="Times New Roman" w:eastAsia="Times New Roman" w:hAnsi="Times New Roman" w:cs="Times New Roman"/>
                <w:sz w:val="24"/>
                <w:szCs w:val="24"/>
                <w:lang w:val="en-US"/>
              </w:rPr>
              <w:t xml:space="preserve">dan melakukan </w:t>
            </w:r>
            <w:r w:rsidRPr="00F87DEB">
              <w:rPr>
                <w:rFonts w:ascii="Times New Roman" w:eastAsia="Times New Roman" w:hAnsi="Times New Roman" w:cs="Times New Roman"/>
                <w:i/>
                <w:sz w:val="24"/>
                <w:szCs w:val="24"/>
                <w:lang w:val="en-US"/>
              </w:rPr>
              <w:t>informed conses</w:t>
            </w:r>
          </w:p>
        </w:tc>
        <w:tc>
          <w:tcPr>
            <w:tcW w:w="2700" w:type="dxa"/>
            <w:gridSpan w:val="5"/>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Menpersiapkan pasien :</w:t>
            </w:r>
          </w:p>
          <w:p w:rsidR="00BF67D6" w:rsidRPr="00F87DEB" w:rsidRDefault="00BF67D6" w:rsidP="00EB589E">
            <w:pPr>
              <w:numPr>
                <w:ilvl w:val="0"/>
                <w:numId w:val="23"/>
              </w:num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Pasien diminta untuk melepaskan pakaiannya </w:t>
            </w:r>
          </w:p>
          <w:p w:rsidR="00BF67D6" w:rsidRPr="00F87DEB" w:rsidRDefault="00BF67D6" w:rsidP="00EB589E">
            <w:pPr>
              <w:numPr>
                <w:ilvl w:val="0"/>
                <w:numId w:val="22"/>
              </w:num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Pasien diminta duduk/berdiri/berbaring</w:t>
            </w:r>
          </w:p>
          <w:p w:rsidR="00BF67D6" w:rsidRPr="00F87DEB" w:rsidRDefault="00BF67D6" w:rsidP="00EB589E">
            <w:pPr>
              <w:numPr>
                <w:ilvl w:val="0"/>
                <w:numId w:val="22"/>
              </w:num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Pemeriksa berdiri disebelah depan/kanan pasien</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8640" w:type="dxa"/>
            <w:gridSpan w:val="7"/>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Menilai Gaya Berjalan Pasien (GAIT)</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3</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Memperhatikan dan menentukan cara atau gaya berjalan pasien : trendelenburg gait, spastic gait, antalgic gait dll.</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c>
          <w:tcPr>
            <w:tcW w:w="8640" w:type="dxa"/>
            <w:gridSpan w:val="7"/>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Menilai lengan pasien (ARM)</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4. </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Memperhatikan adanya tanda-tanda peradangan pada sendi-sendi di lengan (bahu, siku, pergelangan tangan &amp; sendi-sendi jari) yaitu pembengkakan, kelainan bentuk (deformitas) dan kemerahan</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5. </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Setelah itu lakukan penekanan pada masing-masing sendi dengan jari-jari tangan,besar tekanan 4-5 kg. Pada orang normal tidak merasakan nyeri. Jika terjadi peradangan maka pasien akan merasa nyeri.</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6</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Perintahkan pasien untuk meluruskan kedua tangannya dan melakukan gerakan supinasi dan pronasi, tanyakan ada rasa nyeri/tidak dan perhatikan adanya gangguan pada pergerakannya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7</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Perintahkan kepada pasien untuk mengepalkan tangannya lalu menilai kekuatan menggengamnya, tanyakan ada rasa nyeri/tidak dan perhatikan adanya gangguan pada pergerakannya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8</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Perintahkan kepada pasien untuk menyentuh ujung jari-jarinya dengan ujung ibu jari, lalu nilailah tingkat ketepatan dan cubitan normal, tanyakan ada rasa nyeri/tidak dan perhatikan adanya gangguan pada pergerakannya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9</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Perintahkan kepada pasien untuk mengangkat kedua tangannya dan menarik/meregangkan kebelakang sampai ke bahu, tanyakan ada rasa nyeri/tidak dan perhatikan adanya gangguan pada pergerakannya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8640" w:type="dxa"/>
            <w:gridSpan w:val="7"/>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Menilai Tungkai Pasien (LEG)</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10</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Memperhatikan adanya tanda—tanda peradangan pada sendi-sendi tungkai bawah (art.coxae, genu, ankle joint &amp; jari-jari kaki).</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11</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 xml:space="preserve">Melakukan penekanan ringan pada sendi-sendi </w:t>
            </w:r>
            <w:r w:rsidRPr="00F87DEB">
              <w:rPr>
                <w:rFonts w:ascii="Times New Roman" w:eastAsia="Times New Roman" w:hAnsi="Times New Roman" w:cs="Times New Roman"/>
                <w:sz w:val="24"/>
                <w:szCs w:val="24"/>
                <w:lang w:val="fi-FI"/>
              </w:rPr>
              <w:lastRenderedPageBreak/>
              <w:t>tungkai</w:t>
            </w:r>
          </w:p>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lastRenderedPageBreak/>
              <w:t>12</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Khusus untuk articulatio genu, perhatikan ada tidaknya efusi yaitu dengan cara melakukan penekanan pada sisi lateral art. Genu dan pada sisi yang lain kita lakukan palpasi. Jika terasa adanya balloon sign maka tanda terdapatnya efusi</w:t>
            </w:r>
          </w:p>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Perhatikan pula adanya pembengkakan atau deformitas lutut</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13</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Memperhatikan tonjolan otot quadriceps , normal atau tidak</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14</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Mengangkat kaki pasien dengan tangan kanan, kemudian tekuk 90˚  sambil telapak tangan kiri memegang lutut pasien dan lakukan gerakan keatas dan kebawah. Periksa apakah ada tanda-tanda krepitasi atau tidak</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15</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Jika terdapat ruptur pada tendo achilles maka terlihat adanya pengumpulan otot pada betis</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en-US"/>
              </w:rPr>
              <w:t>16</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Pada Metatarsophalangeal –I (MTP-I) pada penderita artritis gout, biasanya terdapat tanda-tanda peradangan yang hebat seperti kemerahan, bengkak dan nyeri yang hebat</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c>
          <w:tcPr>
            <w:tcW w:w="8640" w:type="dxa"/>
            <w:gridSpan w:val="7"/>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es-ES_tradnl"/>
              </w:rPr>
            </w:pPr>
            <w:r w:rsidRPr="00F87DEB">
              <w:rPr>
                <w:rFonts w:ascii="Times New Roman" w:eastAsia="Times New Roman" w:hAnsi="Times New Roman" w:cs="Times New Roman"/>
                <w:b/>
                <w:sz w:val="24"/>
                <w:szCs w:val="24"/>
                <w:lang w:val="es-ES_tradnl"/>
              </w:rPr>
              <w:t>Menilai tulang belakang (SPINE)</w:t>
            </w:r>
          </w:p>
        </w:tc>
      </w:tr>
      <w:tr w:rsidR="00BF67D6" w:rsidRPr="00F87DEB" w:rsidTr="00BF67D6">
        <w:tc>
          <w:tcPr>
            <w:tcW w:w="72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17</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Memperhatikan bentuk tulang belakang seperti ada tidaknya scoliosis, hyperlordosis dll.</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r>
      <w:tr w:rsidR="00BF67D6" w:rsidRPr="00F87DEB" w:rsidTr="00BF67D6">
        <w:tc>
          <w:tcPr>
            <w:tcW w:w="72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18</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Menilai tulang ruas  tulang belakang apakah ada gangguan/ bamboo sign sebagai tanda adanya penyakit Spondylitis Ankylosa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19</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Membandingkan hasil pemeriksaan kedua sisi kanan dan kiri</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r>
      <w:tr w:rsidR="00BF67D6" w:rsidRPr="00F87DEB" w:rsidTr="00BF67D6">
        <w:tc>
          <w:tcPr>
            <w:tcW w:w="72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20</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Menutup pemeriksaan</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r>
    </w:tbl>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r w:rsidRPr="00F87DEB">
        <w:rPr>
          <w:rFonts w:ascii="Times New Roman" w:eastAsia="Times New Roman" w:hAnsi="Times New Roman" w:cs="Times New Roman"/>
          <w:b/>
          <w:bCs/>
          <w:sz w:val="24"/>
          <w:szCs w:val="24"/>
          <w:lang w:val="de-DE"/>
        </w:rPr>
        <w:lastRenderedPageBreak/>
        <w:t>DAFTAR TILIK</w:t>
      </w: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r w:rsidRPr="00F87DEB">
        <w:rPr>
          <w:rFonts w:ascii="Times New Roman" w:eastAsia="Times New Roman" w:hAnsi="Times New Roman" w:cs="Times New Roman"/>
          <w:b/>
          <w:bCs/>
          <w:sz w:val="24"/>
          <w:szCs w:val="24"/>
          <w:lang w:val="de-DE"/>
        </w:rPr>
        <w:t>TEKNIK  PEMERIKSAAN DENGAN SISTEM GALS</w:t>
      </w:r>
    </w:p>
    <w:p w:rsidR="00BF67D6" w:rsidRPr="00F87DEB" w:rsidRDefault="00BF67D6" w:rsidP="00BF67D6">
      <w:pPr>
        <w:spacing w:after="0" w:line="240" w:lineRule="auto"/>
        <w:rPr>
          <w:rFonts w:ascii="Times New Roman" w:eastAsia="Times New Roman" w:hAnsi="Times New Roman" w:cs="Times New Roman"/>
          <w:sz w:val="24"/>
          <w:szCs w:val="24"/>
          <w:lang w:val="de-DE"/>
        </w:rPr>
      </w:pPr>
    </w:p>
    <w:p w:rsidR="00BF67D6" w:rsidRPr="00F87DEB" w:rsidRDefault="00BF67D6" w:rsidP="00BF67D6">
      <w:pPr>
        <w:spacing w:after="0" w:line="240" w:lineRule="auto"/>
        <w:rPr>
          <w:rFonts w:ascii="Times New Roman" w:eastAsia="Times New Roman" w:hAnsi="Times New Roman" w:cs="Times New Roman"/>
          <w:sz w:val="24"/>
          <w:szCs w:val="24"/>
          <w:lang w:val="de-DE"/>
        </w:rPr>
      </w:pPr>
      <w:r w:rsidRPr="00F87DEB">
        <w:rPr>
          <w:rFonts w:ascii="Times New Roman" w:eastAsia="Times New Roman" w:hAnsi="Times New Roman" w:cs="Times New Roman"/>
          <w:b/>
          <w:bCs/>
          <w:sz w:val="24"/>
          <w:szCs w:val="24"/>
          <w:lang w:val="de-DE"/>
        </w:rPr>
        <w:t>Petunjuk</w:t>
      </w:r>
      <w:r w:rsidRPr="00F87DEB">
        <w:rPr>
          <w:rFonts w:ascii="Times New Roman" w:eastAsia="Times New Roman" w:hAnsi="Times New Roman" w:cs="Times New Roman"/>
          <w:sz w:val="24"/>
          <w:szCs w:val="24"/>
          <w:lang w:val="de-DE"/>
        </w:rPr>
        <w:t xml:space="preserve"> : Berilah tanda (√) pada kotak yang sesuai. Nilai 0  bila tidak dilakukan, 1 bila dilakukan tapi belum memuaskan dan 2 bila memuaskan</w:t>
      </w:r>
    </w:p>
    <w:p w:rsidR="00BF67D6" w:rsidRPr="00F87DEB" w:rsidRDefault="00BF67D6" w:rsidP="00BF67D6">
      <w:pPr>
        <w:spacing w:after="0" w:line="240" w:lineRule="auto"/>
        <w:rPr>
          <w:rFonts w:ascii="Times New Roman" w:eastAsia="Times New Roman" w:hAnsi="Times New Roman" w:cs="Times New Roman"/>
          <w:sz w:val="24"/>
          <w:szCs w:val="24"/>
          <w:lang w:val="de-DE"/>
        </w:rPr>
      </w:pPr>
    </w:p>
    <w:p w:rsidR="00BF67D6" w:rsidRPr="00F87DEB" w:rsidRDefault="00BF67D6" w:rsidP="00BF67D6">
      <w:pPr>
        <w:spacing w:after="0" w:line="240" w:lineRule="auto"/>
        <w:rPr>
          <w:rFonts w:ascii="Times New Roman" w:eastAsia="Times New Roman" w:hAnsi="Times New Roman" w:cs="Times New Roman"/>
          <w:sz w:val="24"/>
          <w:szCs w:val="24"/>
          <w:lang w:val="de-DE"/>
        </w:rPr>
      </w:pP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860"/>
        <w:gridCol w:w="900"/>
        <w:gridCol w:w="1260"/>
        <w:gridCol w:w="1080"/>
      </w:tblGrid>
      <w:tr w:rsidR="00BF67D6" w:rsidRPr="00F87DEB" w:rsidTr="00BF67D6">
        <w:tc>
          <w:tcPr>
            <w:tcW w:w="648" w:type="dxa"/>
            <w:vMerge w:val="restart"/>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No</w:t>
            </w:r>
          </w:p>
        </w:tc>
        <w:tc>
          <w:tcPr>
            <w:tcW w:w="4860" w:type="dxa"/>
            <w:vMerge w:val="restart"/>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Aspek yang dinilai</w:t>
            </w:r>
          </w:p>
        </w:tc>
        <w:tc>
          <w:tcPr>
            <w:tcW w:w="3240" w:type="dxa"/>
            <w:gridSpan w:val="3"/>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Nilai</w:t>
            </w:r>
          </w:p>
        </w:tc>
      </w:tr>
      <w:tr w:rsidR="00BF67D6" w:rsidRPr="00F87DEB" w:rsidTr="00BF67D6">
        <w:tc>
          <w:tcPr>
            <w:tcW w:w="648" w:type="dxa"/>
            <w:vMerge/>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4860" w:type="dxa"/>
            <w:vMerge/>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0</w:t>
            </w:r>
          </w:p>
        </w:tc>
        <w:tc>
          <w:tcPr>
            <w:tcW w:w="126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w:t>
            </w:r>
          </w:p>
        </w:tc>
        <w:tc>
          <w:tcPr>
            <w:tcW w:w="108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r>
      <w:tr w:rsidR="00BF67D6" w:rsidRPr="00F87DEB" w:rsidTr="00BF67D6">
        <w:trPr>
          <w:trHeight w:val="363"/>
        </w:trPr>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w:t>
            </w:r>
          </w:p>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48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fi-FI"/>
              </w:rPr>
              <w:t xml:space="preserve">Memperkenalkan diri </w:t>
            </w:r>
            <w:r w:rsidRPr="00F87DEB">
              <w:rPr>
                <w:rFonts w:ascii="Times New Roman" w:eastAsia="Times New Roman" w:hAnsi="Times New Roman" w:cs="Times New Roman"/>
                <w:sz w:val="24"/>
                <w:szCs w:val="24"/>
                <w:lang w:val="en-US"/>
              </w:rPr>
              <w:t xml:space="preserve">dan melakukan </w:t>
            </w:r>
            <w:r w:rsidRPr="00F87DEB">
              <w:rPr>
                <w:rFonts w:ascii="Times New Roman" w:eastAsia="Times New Roman" w:hAnsi="Times New Roman" w:cs="Times New Roman"/>
                <w:i/>
                <w:sz w:val="24"/>
                <w:szCs w:val="24"/>
                <w:lang w:val="en-US"/>
              </w:rPr>
              <w:t>informed conses</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2</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Menpersiapkan pasien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3</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 xml:space="preserve">Memperhatikan dan menentukan cara atau gaya berjalan pasien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4</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it-IT"/>
              </w:rPr>
            </w:pPr>
            <w:r w:rsidRPr="00F87DEB">
              <w:rPr>
                <w:rFonts w:ascii="Times New Roman" w:eastAsia="Times New Roman" w:hAnsi="Times New Roman" w:cs="Times New Roman"/>
                <w:sz w:val="24"/>
                <w:szCs w:val="24"/>
                <w:lang w:val="it-IT"/>
              </w:rPr>
              <w:t xml:space="preserve">Memperhatikan adanya tanda-tanda peradangan pada sendi-sendi di lengan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it-IT"/>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it-IT"/>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it-IT"/>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it-IT"/>
              </w:rPr>
            </w:pPr>
            <w:r w:rsidRPr="00F87DEB">
              <w:rPr>
                <w:rFonts w:ascii="Times New Roman" w:eastAsia="Times New Roman" w:hAnsi="Times New Roman" w:cs="Times New Roman"/>
                <w:sz w:val="24"/>
                <w:szCs w:val="24"/>
                <w:lang w:val="it-IT"/>
              </w:rPr>
              <w:t>5</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melakukan penekanan pada masing-masing sendi dengan jari-jari tangan</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6</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Menilai gerakan supinasi dan pronasi tangan/lengan pasien</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7</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menilai kekuatan menggengam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8</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menilai tingkat ketepatan dan cubitan normal,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9</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Perintahkan kepada pasien untuk mengangkat kedua tangannya dan menarik/meregangkan kebelakang sampai ke bahu</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10</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Cek adakah tanda fibromyalgia atau tidak</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11</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 xml:space="preserve">Memperhatikan adanya tanda—tanda peradangan pada sendi-sendi tungkai bawah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12</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Melakukan penekanan ringan pada sendi-sendi tungkai</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13</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memperhatikan ada tidaknya efusi dan deformitas lutut</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14</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Memperhatikan tonjolan otot quadriceps</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15</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Periksa apakah ada tanda-tanda krepitasi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16</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pt-BR"/>
              </w:rPr>
            </w:pPr>
            <w:r w:rsidRPr="00F87DEB">
              <w:rPr>
                <w:rFonts w:ascii="Times New Roman" w:eastAsia="Times New Roman" w:hAnsi="Times New Roman" w:cs="Times New Roman"/>
                <w:sz w:val="24"/>
                <w:szCs w:val="24"/>
                <w:lang w:val="pt-BR"/>
              </w:rPr>
              <w:t xml:space="preserve">memeriksa ruptur pada tendo achilles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pt-BR"/>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pt-BR"/>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pt-BR"/>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17</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Memeriksa Metatarsophalangeal –I (MTP-I) pada penderita artritis gout</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18</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 xml:space="preserve">Memperhatikan bentuk tulang belakang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19</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Menilai tulang ruas  tulang belakang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20</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Menutup pemeriksaan</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TOTAL</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bl>
    <w:p w:rsidR="00BF67D6" w:rsidRPr="00F87DEB" w:rsidRDefault="00BF67D6" w:rsidP="00BF67D6">
      <w:pPr>
        <w:spacing w:after="0" w:line="24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Komentar/Ringkasan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Nilai : __________ X 100% =                       % = Lulus/Remedial (coret yang tidak perlu)</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ab/>
        <w:t xml:space="preserve">     40</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Tanda tangan Penguji : ............................................. Tanggal : .................................</w:t>
      </w:r>
    </w:p>
    <w:p w:rsidR="00BF67D6" w:rsidRPr="00F87DEB" w:rsidRDefault="00BF67D6" w:rsidP="00BF67D6">
      <w:pPr>
        <w:spacing w:after="0" w:line="360" w:lineRule="auto"/>
        <w:jc w:val="both"/>
        <w:rPr>
          <w:rFonts w:ascii="Times New Roman" w:eastAsia="Times New Roman" w:hAnsi="Times New Roman" w:cs="Times New Roman"/>
          <w:sz w:val="24"/>
          <w:szCs w:val="24"/>
          <w:lang w:val="es-ES"/>
        </w:rPr>
      </w:pPr>
    </w:p>
    <w:p w:rsidR="00BF67D6" w:rsidRPr="00F87DEB" w:rsidRDefault="00BF67D6" w:rsidP="00BF67D6">
      <w:pPr>
        <w:spacing w:after="0" w:line="240" w:lineRule="auto"/>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Kritikal Point *</w:t>
      </w:r>
    </w:p>
    <w:p w:rsidR="00BF67D6" w:rsidRPr="00F87DEB" w:rsidRDefault="00BF67D6" w:rsidP="00BF67D6">
      <w:pPr>
        <w:spacing w:after="0" w:line="240" w:lineRule="auto"/>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*Membandingkan kedua sisi kanan dan kiri</w:t>
      </w:r>
    </w:p>
    <w:p w:rsidR="00BF67D6" w:rsidRPr="00F87DEB" w:rsidRDefault="00BF67D6" w:rsidP="00BF67D6">
      <w:pPr>
        <w:spacing w:after="0" w:line="240" w:lineRule="auto"/>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*Berdiri disebelah kanan pasien</w:t>
      </w: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lang w:val="sv-SE"/>
        </w:rPr>
      </w:pP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r w:rsidRPr="00F87DEB">
        <w:rPr>
          <w:rFonts w:ascii="Times New Roman" w:eastAsia="Times New Roman" w:hAnsi="Times New Roman" w:cs="Times New Roman"/>
          <w:b/>
          <w:sz w:val="52"/>
          <w:szCs w:val="52"/>
          <w:lang w:val="sv-SE"/>
        </w:rPr>
        <w:t>BUKU PANDUAN PESERTA</w:t>
      </w:r>
      <w:r w:rsidRPr="00F87DEB">
        <w:rPr>
          <w:rFonts w:ascii="Times New Roman" w:eastAsia="Times New Roman" w:hAnsi="Times New Roman" w:cs="Times New Roman"/>
          <w:sz w:val="36"/>
          <w:szCs w:val="36"/>
          <w:lang w:val="sv-SE"/>
        </w:rPr>
        <w:t xml:space="preserve"> </w:t>
      </w: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240" w:lineRule="auto"/>
        <w:jc w:val="center"/>
        <w:rPr>
          <w:rFonts w:ascii="Times New Roman" w:eastAsia="Times New Roman" w:hAnsi="Times New Roman" w:cs="Times New Roman"/>
          <w:b/>
          <w:bCs/>
          <w:sz w:val="48"/>
          <w:szCs w:val="48"/>
          <w:lang w:val="sv-SE"/>
        </w:rPr>
      </w:pPr>
      <w:r w:rsidRPr="00F87DEB">
        <w:rPr>
          <w:rFonts w:ascii="Times New Roman" w:eastAsia="Times New Roman" w:hAnsi="Times New Roman" w:cs="Times New Roman"/>
          <w:b/>
          <w:bCs/>
          <w:sz w:val="48"/>
          <w:szCs w:val="48"/>
          <w:lang w:val="sv-SE"/>
        </w:rPr>
        <w:t>TEKNIK PEMERIKSAAN</w:t>
      </w: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240" w:lineRule="auto"/>
        <w:jc w:val="center"/>
        <w:rPr>
          <w:rFonts w:ascii="Times New Roman" w:eastAsia="Times New Roman" w:hAnsi="Times New Roman" w:cs="Times New Roman"/>
          <w:b/>
          <w:bCs/>
          <w:sz w:val="48"/>
          <w:szCs w:val="48"/>
          <w:lang w:val="sv-SE"/>
        </w:rPr>
      </w:pPr>
      <w:r w:rsidRPr="00F87DEB">
        <w:rPr>
          <w:rFonts w:ascii="Times New Roman" w:eastAsia="Times New Roman" w:hAnsi="Times New Roman" w:cs="Times New Roman"/>
          <w:b/>
          <w:bCs/>
          <w:sz w:val="48"/>
          <w:szCs w:val="48"/>
          <w:lang w:val="sv-SE"/>
        </w:rPr>
        <w:t>SINDROMA JEBAKAN</w:t>
      </w: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9B6FD7" w:rsidP="00BF67D6">
      <w:pPr>
        <w:spacing w:after="0" w:line="360" w:lineRule="auto"/>
        <w:jc w:val="center"/>
        <w:rPr>
          <w:rFonts w:ascii="Times New Roman" w:eastAsia="Times New Roman" w:hAnsi="Times New Roman" w:cs="Times New Roman"/>
          <w:b/>
          <w:sz w:val="24"/>
          <w:szCs w:val="24"/>
          <w:lang w:val="sv-SE"/>
        </w:rPr>
      </w:pPr>
      <w:r>
        <w:rPr>
          <w:noProof/>
          <w:lang w:val="en-US"/>
        </w:rPr>
        <w:drawing>
          <wp:anchor distT="0" distB="0" distL="114300" distR="114300" simplePos="0" relativeHeight="251647488" behindDoc="1" locked="0" layoutInCell="1" allowOverlap="1" wp14:anchorId="36F2C13B" wp14:editId="19EBB4F4">
            <wp:simplePos x="0" y="0"/>
            <wp:positionH relativeFrom="column">
              <wp:posOffset>1485900</wp:posOffset>
            </wp:positionH>
            <wp:positionV relativeFrom="paragraph">
              <wp:posOffset>85090</wp:posOffset>
            </wp:positionV>
            <wp:extent cx="2286000" cy="2057400"/>
            <wp:effectExtent l="0" t="0" r="0" b="0"/>
            <wp:wrapNone/>
            <wp:docPr id="57" name="Picture 9"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Logo%20UMJ%2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val="fi-FI"/>
        </w:rPr>
      </w:pPr>
      <w:r w:rsidRPr="00F87DEB">
        <w:rPr>
          <w:rFonts w:ascii="Times New Roman" w:eastAsia="Times New Roman" w:hAnsi="Times New Roman" w:cs="Times New Roman"/>
          <w:b/>
          <w:sz w:val="28"/>
          <w:szCs w:val="28"/>
          <w:lang w:val="fi-FI"/>
        </w:rPr>
        <w:t>Disajikan pada Mahasiswa Semester II</w:t>
      </w:r>
    </w:p>
    <w:p w:rsidR="00E302C3" w:rsidRPr="00E302C3"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28"/>
          <w:szCs w:val="28"/>
          <w:lang w:val="fi-FI"/>
        </w:rPr>
        <w:t xml:space="preserve">Tahun ajaran </w:t>
      </w:r>
      <w:r w:rsidR="00772875">
        <w:rPr>
          <w:rFonts w:ascii="Times New Roman" w:eastAsia="Times New Roman" w:hAnsi="Times New Roman" w:cs="Times New Roman"/>
          <w:b/>
          <w:sz w:val="32"/>
          <w:szCs w:val="32"/>
          <w:lang w:val="sv-SE"/>
        </w:rPr>
        <w:t>2015</w:t>
      </w:r>
      <w:r w:rsidR="00387284">
        <w:rPr>
          <w:rFonts w:ascii="Times New Roman" w:eastAsia="Times New Roman" w:hAnsi="Times New Roman" w:cs="Times New Roman"/>
          <w:b/>
          <w:sz w:val="32"/>
          <w:szCs w:val="32"/>
          <w:lang w:val="sv-SE"/>
        </w:rPr>
        <w:t>/</w:t>
      </w:r>
      <w:r w:rsidR="00772875">
        <w:rPr>
          <w:rFonts w:ascii="Times New Roman" w:eastAsia="Times New Roman" w:hAnsi="Times New Roman" w:cs="Times New Roman"/>
          <w:b/>
          <w:sz w:val="32"/>
          <w:szCs w:val="32"/>
          <w:lang w:val="sv-SE"/>
        </w:rPr>
        <w:t>2016</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Yusnam Sjarief.PAK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Pitut Aprilia Savitri</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rPr>
      </w:pPr>
      <w:r w:rsidRPr="00F87DEB">
        <w:rPr>
          <w:rFonts w:ascii="Times New Roman" w:eastAsia="Times New Roman" w:hAnsi="Times New Roman" w:cs="Times New Roman"/>
          <w:b/>
          <w:sz w:val="36"/>
          <w:szCs w:val="36"/>
          <w:lang w:val="fi-FI"/>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UNIVERSITAS MUHAMMADIYAH JAKARTA</w:t>
      </w:r>
    </w:p>
    <w:p w:rsidR="00E302C3" w:rsidRPr="00E302C3" w:rsidRDefault="00772875"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2015</w:t>
      </w:r>
      <w:r w:rsidR="00387284">
        <w:rPr>
          <w:rFonts w:ascii="Times New Roman" w:eastAsia="Times New Roman" w:hAnsi="Times New Roman" w:cs="Times New Roman"/>
          <w:b/>
          <w:sz w:val="32"/>
          <w:szCs w:val="32"/>
          <w:lang w:val="sv-SE"/>
        </w:rPr>
        <w:t>/</w:t>
      </w:r>
      <w:r>
        <w:rPr>
          <w:rFonts w:ascii="Times New Roman" w:eastAsia="Times New Roman" w:hAnsi="Times New Roman" w:cs="Times New Roman"/>
          <w:b/>
          <w:sz w:val="32"/>
          <w:szCs w:val="32"/>
          <w:lang w:val="sv-SE"/>
        </w:rPr>
        <w:t>2016</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keepNext/>
        <w:spacing w:after="0" w:line="240" w:lineRule="auto"/>
        <w:jc w:val="center"/>
        <w:outlineLvl w:val="0"/>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lastRenderedPageBreak/>
        <w:t>SISTEM MUSKULOSKELETAL</w:t>
      </w: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 xml:space="preserve">TEKNIK PEMERIKSAAN SINDROMA JEBAKAN </w:t>
      </w:r>
    </w:p>
    <w:p w:rsidR="00BF67D6" w:rsidRPr="00F87DEB" w:rsidRDefault="00BF67D6" w:rsidP="00BF67D6">
      <w:pPr>
        <w:spacing w:after="0" w:line="240" w:lineRule="auto"/>
        <w:rPr>
          <w:rFonts w:ascii="Times New Roman" w:eastAsia="Times New Roman" w:hAnsi="Times New Roman" w:cs="Times New Roman"/>
          <w:b/>
          <w:bCs/>
          <w:sz w:val="24"/>
          <w:szCs w:val="24"/>
          <w:lang w:val="sv-SE"/>
        </w:rPr>
      </w:pPr>
    </w:p>
    <w:p w:rsidR="00BF67D6" w:rsidRPr="00F87DEB" w:rsidRDefault="00BF67D6" w:rsidP="00BF67D6">
      <w:pPr>
        <w:spacing w:after="0" w:line="24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TUJUAN PEMBELAJARAN</w:t>
      </w:r>
    </w:p>
    <w:p w:rsidR="00BF67D6" w:rsidRPr="00F87DEB" w:rsidRDefault="00BF67D6" w:rsidP="00BF67D6">
      <w:pPr>
        <w:tabs>
          <w:tab w:val="left" w:pos="720"/>
          <w:tab w:val="center" w:pos="4320"/>
          <w:tab w:val="right" w:pos="8640"/>
        </w:tabs>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mampu melakukan pemeriksaan sindroma jebakan dengan benar</w:t>
      </w: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SASARAN PEMBELAJARAN</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Setelah melakukan latihan keterampilan ini, mahasiswa :</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Dapat melakukan Tinel’s test pada sindroma jebakan n.medianus dengan benar </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Dapat melakukan Phalent’s test pada sindroma jebakan n.medianus  dengan benar  </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pemeriksaan sensibilitas sindroma jebakan n.medianus  dengan benar</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Tinel’s test pada sindroma jebakan n.ulnaris dengan benar</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Tinel’s test pada jebakan n.ulnaris di daerah Guyan’s canal benar</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pemeriksaan sensibiltas sindroma jebakan n.ulnaris dengan benar</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Tinel’s test pada jebakan n.radialis</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pemeriksaan sensibilitas pada jebakan n.radialis dengan benar.</w:t>
      </w: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b/>
          <w:bCs/>
          <w:sz w:val="24"/>
          <w:szCs w:val="24"/>
          <w:lang w:val="sv-SE"/>
        </w:rPr>
        <w:br w:type="page"/>
      </w:r>
      <w:r w:rsidRPr="00F87DEB">
        <w:rPr>
          <w:rFonts w:ascii="Times New Roman" w:eastAsia="Times New Roman" w:hAnsi="Times New Roman" w:cs="Times New Roman"/>
          <w:b/>
          <w:bCs/>
          <w:sz w:val="24"/>
          <w:szCs w:val="24"/>
          <w:lang w:val="sv-SE"/>
        </w:rPr>
        <w:lastRenderedPageBreak/>
        <w:t>Deskripsi Kegiatan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4"/>
        <w:gridCol w:w="1183"/>
        <w:gridCol w:w="4727"/>
      </w:tblGrid>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Kegiatan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Waktu</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Deskripsi</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Pengantar</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5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Pengantar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Tanya jawab dan diskusi</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30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Tanya jawab dan diskusi seputar pengetahuan perjalanan N. Radialis, N.Ulnaris dan N. Medianus</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Bermain Peran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100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dibagi menjadi pasang-pasangan</w:t>
            </w:r>
          </w:p>
          <w:p w:rsidR="00BF67D6" w:rsidRPr="00F87DEB" w:rsidRDefault="00BF67D6" w:rsidP="00EB589E">
            <w:pPr>
              <w:numPr>
                <w:ilvl w:val="0"/>
                <w:numId w:val="13"/>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saling berbagi peran mencoba menjadi dokter/pasien dengan kasus sistem muskuloskeletal</w:t>
            </w:r>
          </w:p>
          <w:p w:rsidR="00BF67D6" w:rsidRPr="00F87DEB" w:rsidRDefault="00BF67D6" w:rsidP="00EB589E">
            <w:pPr>
              <w:numPr>
                <w:ilvl w:val="0"/>
                <w:numId w:val="13"/>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Instruktur mengamati kegiatan</w:t>
            </w:r>
          </w:p>
          <w:p w:rsidR="00BF67D6" w:rsidRPr="00F87DEB" w:rsidRDefault="00BF67D6" w:rsidP="00BF67D6">
            <w:pPr>
              <w:spacing w:after="0" w:line="360" w:lineRule="auto"/>
              <w:rPr>
                <w:rFonts w:ascii="Times New Roman" w:eastAsia="Times New Roman" w:hAnsi="Times New Roman" w:cs="Times New Roman"/>
                <w:sz w:val="24"/>
                <w:szCs w:val="24"/>
                <w:lang w:val="sv-SE"/>
              </w:rPr>
            </w:pP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Diskusi/umpan balik</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 mengenai hal-hal yang mudah dan sulit dalam proses latihan bermain peran</w:t>
            </w:r>
          </w:p>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Umpan balik dari instruktur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Total Waktu</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p>
        </w:tc>
      </w:tr>
    </w:tbl>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keepNext/>
        <w:spacing w:after="0" w:line="360" w:lineRule="auto"/>
        <w:jc w:val="center"/>
        <w:outlineLvl w:val="0"/>
        <w:rPr>
          <w:rFonts w:ascii="Times New Roman" w:eastAsia="Times New Roman" w:hAnsi="Times New Roman" w:cs="Times New Roman"/>
          <w:b/>
          <w:bCs/>
          <w:sz w:val="28"/>
          <w:szCs w:val="28"/>
          <w:lang w:val="fi-FI"/>
        </w:rPr>
      </w:pPr>
      <w:r w:rsidRPr="00F87DEB">
        <w:rPr>
          <w:rFonts w:ascii="Times New Roman" w:eastAsia="Times New Roman" w:hAnsi="Times New Roman" w:cs="Times New Roman"/>
          <w:b/>
          <w:bCs/>
          <w:sz w:val="28"/>
          <w:szCs w:val="28"/>
          <w:lang w:val="fi-FI"/>
        </w:rPr>
        <w:lastRenderedPageBreak/>
        <w:t>PENUNTUN PEMBELAJARAN</w:t>
      </w:r>
    </w:p>
    <w:p w:rsidR="00BF67D6" w:rsidRPr="00F87DEB" w:rsidRDefault="00BF67D6" w:rsidP="00BF67D6">
      <w:pPr>
        <w:spacing w:after="0" w:line="240" w:lineRule="auto"/>
        <w:jc w:val="center"/>
        <w:rPr>
          <w:rFonts w:ascii="Times New Roman" w:eastAsia="Times New Roman" w:hAnsi="Times New Roman" w:cs="Times New Roman"/>
          <w:b/>
          <w:sz w:val="28"/>
          <w:szCs w:val="28"/>
          <w:lang w:val="fi-FI"/>
        </w:rPr>
      </w:pPr>
      <w:r w:rsidRPr="00F87DEB">
        <w:rPr>
          <w:rFonts w:ascii="Times New Roman" w:eastAsia="Times New Roman" w:hAnsi="Times New Roman" w:cs="Times New Roman"/>
          <w:b/>
          <w:sz w:val="28"/>
          <w:szCs w:val="28"/>
          <w:lang w:val="fi-FI"/>
        </w:rPr>
        <w:t xml:space="preserve">  TEKNIK PEMERIKSAAN SINDROMA JEBAKAN</w:t>
      </w:r>
    </w:p>
    <w:p w:rsidR="00BF67D6" w:rsidRPr="00F87DEB" w:rsidRDefault="00BF67D6" w:rsidP="00BF67D6">
      <w:pPr>
        <w:spacing w:after="0" w:line="360" w:lineRule="auto"/>
        <w:jc w:val="both"/>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Indikasi :</w:t>
      </w:r>
    </w:p>
    <w:p w:rsidR="00BF67D6" w:rsidRPr="00F87DEB" w:rsidRDefault="00BF67D6" w:rsidP="00EB589E">
      <w:pPr>
        <w:numPr>
          <w:ilvl w:val="0"/>
          <w:numId w:val="18"/>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Sindroma Jebakan N. Ulnaris</w:t>
      </w:r>
    </w:p>
    <w:p w:rsidR="00BF67D6" w:rsidRPr="00F87DEB" w:rsidRDefault="00BF67D6" w:rsidP="00EB589E">
      <w:pPr>
        <w:numPr>
          <w:ilvl w:val="0"/>
          <w:numId w:val="18"/>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Sindroma Jebakan N. Medianus</w:t>
      </w:r>
    </w:p>
    <w:p w:rsidR="00BF67D6" w:rsidRPr="00F87DEB" w:rsidRDefault="00BF67D6" w:rsidP="00EB589E">
      <w:pPr>
        <w:numPr>
          <w:ilvl w:val="0"/>
          <w:numId w:val="18"/>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Sindroma Jebakan N. Radialis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5220"/>
        <w:gridCol w:w="540"/>
        <w:gridCol w:w="540"/>
        <w:gridCol w:w="540"/>
        <w:gridCol w:w="540"/>
        <w:gridCol w:w="540"/>
      </w:tblGrid>
      <w:tr w:rsidR="00BF67D6" w:rsidRPr="00F87DEB" w:rsidTr="00BF67D6">
        <w:tc>
          <w:tcPr>
            <w:tcW w:w="8640" w:type="dxa"/>
            <w:gridSpan w:val="7"/>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keepNext/>
              <w:spacing w:after="0" w:line="240" w:lineRule="auto"/>
              <w:jc w:val="center"/>
              <w:outlineLvl w:val="0"/>
              <w:rPr>
                <w:rFonts w:ascii="Times New Roman" w:eastAsia="Times New Roman" w:hAnsi="Times New Roman" w:cs="Times New Roman"/>
                <w:b/>
                <w:bCs/>
                <w:sz w:val="24"/>
                <w:szCs w:val="24"/>
                <w:lang w:val="fi-FI"/>
              </w:rPr>
            </w:pPr>
            <w:r w:rsidRPr="00F87DEB">
              <w:rPr>
                <w:rFonts w:ascii="Times New Roman" w:eastAsia="Times New Roman" w:hAnsi="Times New Roman" w:cs="Times New Roman"/>
                <w:b/>
                <w:bCs/>
                <w:sz w:val="24"/>
                <w:szCs w:val="24"/>
                <w:lang w:val="fi-FI"/>
              </w:rPr>
              <w:t>PENUNTUN PEMBELAJARAN</w:t>
            </w:r>
          </w:p>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KETERAMPILAN  PEMERIKSAAN SINDROMA JEBAKAN</w:t>
            </w: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NO.</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LANGKAH  /  KEGIATAN</w:t>
            </w:r>
          </w:p>
        </w:tc>
        <w:tc>
          <w:tcPr>
            <w:tcW w:w="2700" w:type="dxa"/>
            <w:gridSpan w:val="5"/>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KASUS</w:t>
            </w: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1.</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fi-FI"/>
              </w:rPr>
              <w:t xml:space="preserve">Melakukan </w:t>
            </w:r>
            <w:r w:rsidRPr="00F87DEB">
              <w:rPr>
                <w:rFonts w:ascii="Times New Roman" w:eastAsia="Times New Roman" w:hAnsi="Times New Roman" w:cs="Times New Roman"/>
                <w:i/>
                <w:sz w:val="24"/>
                <w:szCs w:val="24"/>
                <w:lang w:val="fi-FI"/>
              </w:rPr>
              <w:t>informe</w:t>
            </w:r>
            <w:r w:rsidRPr="00F87DEB">
              <w:rPr>
                <w:rFonts w:ascii="Times New Roman" w:eastAsia="Times New Roman" w:hAnsi="Times New Roman" w:cs="Times New Roman"/>
                <w:i/>
                <w:sz w:val="24"/>
                <w:szCs w:val="24"/>
                <w:lang w:val="en-US"/>
              </w:rPr>
              <w:t>d Conses</w:t>
            </w:r>
          </w:p>
        </w:tc>
        <w:tc>
          <w:tcPr>
            <w:tcW w:w="2700" w:type="dxa"/>
            <w:gridSpan w:val="5"/>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8640" w:type="dxa"/>
            <w:gridSpan w:val="7"/>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Pemeriksaan Sindroma Jebakan N.Medianus</w:t>
            </w: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Tinel’s test</w:t>
            </w:r>
          </w:p>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Melakukan penekanan pada pertengahan ligamentum carpi transversum (volare).Tinel’s test positif jika timbul nyeri yang berarti terdapat penjepitan saraf (entrapment).</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3</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Phalent’s test</w:t>
            </w:r>
          </w:p>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Melakukan hiperflexi pada pergelangan tangan dengan mempertemukan kedua punggung tangan. Jika timbul nyeri berarti terdapat penekanan n.medianus pada canalis carpi (carpal tunnel)</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4</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Gangguan sensibilitas</w:t>
            </w:r>
          </w:p>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Lakukan pemeriksaan sensibilitas pada jari I, II, III dan ½ jari IV pada bagian volar manus.</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r>
      <w:tr w:rsidR="00BF67D6" w:rsidRPr="00F87DEB" w:rsidTr="00BF67D6">
        <w:tc>
          <w:tcPr>
            <w:tcW w:w="8640" w:type="dxa"/>
            <w:gridSpan w:val="7"/>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Pemeriksaan Sindroma Jebakan N.Ulnaris</w:t>
            </w: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5. </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Tinel’s test</w:t>
            </w:r>
          </w:p>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Melakukan penekanan pada sulcus n.ulnaris yaitu dibagian posterior epicondylus medialis humeri. Jika terjadi jebakan n.ulnaris pada daerah tersebut dapat menimbulkan nyeri yang dirasakan berpangkal pada tempat penekanan dan menjalar sepanjang perjalanan n.ulnaris yaitu setengah jari IV dan V</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6</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Tinel’s test dapat juga dilakukan dengan melakukan penekanan pada tepi lateral os pisiformis (Guyan’s canal), jika terjadi penekanan n.ulnaris pada daerah Guyan’s canal.</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7. </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Gangguan sensibilitas</w:t>
            </w:r>
          </w:p>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Lakukan pemeriksaan sensibilitas pada tepi ulnar tealapak tangan, jari IV dan V.</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8640" w:type="dxa"/>
            <w:gridSpan w:val="7"/>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Pemeriksaan Sindroma Jebakan N.radialis</w:t>
            </w: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8.</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b/>
                <w:sz w:val="24"/>
                <w:szCs w:val="24"/>
                <w:lang w:val="es-ES_tradnl"/>
              </w:rPr>
            </w:pPr>
            <w:r w:rsidRPr="00F87DEB">
              <w:rPr>
                <w:rFonts w:ascii="Times New Roman" w:eastAsia="Times New Roman" w:hAnsi="Times New Roman" w:cs="Times New Roman"/>
                <w:b/>
                <w:sz w:val="24"/>
                <w:szCs w:val="24"/>
                <w:lang w:val="es-ES_tradnl"/>
              </w:rPr>
              <w:t>Tinel’s test</w:t>
            </w:r>
          </w:p>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Melakukan penekanan pada bagian proximal dari processus styloideus os radii.</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9</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Gangguan sensibilitas</w:t>
            </w:r>
          </w:p>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Lakukan pemeriksaan sensibilitas pada kulit lengan bawah bagian posterior, kulit ibu jari, jari telunjuk, jari tengah dan separuh bagian lateral jari manis (dorsum manus)</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10</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Membandingkan pemeriksaan kanan dan kiri</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11</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Menutup pemeriksaan</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bl>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r w:rsidRPr="00F87DEB">
        <w:rPr>
          <w:rFonts w:ascii="Times New Roman" w:eastAsia="Times New Roman" w:hAnsi="Times New Roman" w:cs="Times New Roman"/>
          <w:b/>
          <w:bCs/>
          <w:sz w:val="24"/>
          <w:szCs w:val="24"/>
          <w:lang w:val="de-DE"/>
        </w:rPr>
        <w:t>DAFTAR TILIK</w:t>
      </w: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r w:rsidRPr="00F87DEB">
        <w:rPr>
          <w:rFonts w:ascii="Times New Roman" w:eastAsia="Times New Roman" w:hAnsi="Times New Roman" w:cs="Times New Roman"/>
          <w:b/>
          <w:bCs/>
          <w:sz w:val="24"/>
          <w:szCs w:val="24"/>
          <w:lang w:val="de-DE"/>
        </w:rPr>
        <w:t>TEKNIK  PEMERIKSAAN SINDROMA JEBAKAN</w:t>
      </w:r>
    </w:p>
    <w:p w:rsidR="00BF67D6" w:rsidRPr="00F87DEB" w:rsidRDefault="00BF67D6" w:rsidP="00BF67D6">
      <w:pPr>
        <w:spacing w:after="0" w:line="240" w:lineRule="auto"/>
        <w:rPr>
          <w:rFonts w:ascii="Times New Roman" w:eastAsia="Times New Roman" w:hAnsi="Times New Roman" w:cs="Times New Roman"/>
          <w:sz w:val="24"/>
          <w:szCs w:val="24"/>
          <w:lang w:val="de-DE"/>
        </w:rPr>
      </w:pPr>
    </w:p>
    <w:p w:rsidR="00BF67D6" w:rsidRPr="00F87DEB" w:rsidRDefault="00BF67D6" w:rsidP="00BF67D6">
      <w:pPr>
        <w:spacing w:after="0" w:line="240" w:lineRule="auto"/>
        <w:rPr>
          <w:rFonts w:ascii="Times New Roman" w:eastAsia="Times New Roman" w:hAnsi="Times New Roman" w:cs="Times New Roman"/>
          <w:sz w:val="24"/>
          <w:szCs w:val="24"/>
          <w:lang w:val="de-DE"/>
        </w:rPr>
      </w:pPr>
      <w:r w:rsidRPr="00F87DEB">
        <w:rPr>
          <w:rFonts w:ascii="Times New Roman" w:eastAsia="Times New Roman" w:hAnsi="Times New Roman" w:cs="Times New Roman"/>
          <w:b/>
          <w:bCs/>
          <w:sz w:val="24"/>
          <w:szCs w:val="24"/>
          <w:lang w:val="de-DE"/>
        </w:rPr>
        <w:t>Petunjuk</w:t>
      </w:r>
      <w:r w:rsidRPr="00F87DEB">
        <w:rPr>
          <w:rFonts w:ascii="Times New Roman" w:eastAsia="Times New Roman" w:hAnsi="Times New Roman" w:cs="Times New Roman"/>
          <w:sz w:val="24"/>
          <w:szCs w:val="24"/>
          <w:lang w:val="de-DE"/>
        </w:rPr>
        <w:t xml:space="preserve"> : Berilah tanda (√) pada kotak yang sesuai. Nilai 0  bila tidak dilakukan, 1 bila dilakukan tapi belum memuaskan dan 2 bila memuaskan</w:t>
      </w:r>
    </w:p>
    <w:p w:rsidR="00BF67D6" w:rsidRPr="00F87DEB" w:rsidRDefault="00BF67D6" w:rsidP="00BF67D6">
      <w:pPr>
        <w:spacing w:after="0" w:line="240" w:lineRule="auto"/>
        <w:rPr>
          <w:rFonts w:ascii="Times New Roman" w:eastAsia="Times New Roman" w:hAnsi="Times New Roman" w:cs="Times New Roman"/>
          <w:sz w:val="24"/>
          <w:szCs w:val="24"/>
          <w:lang w:val="de-DE"/>
        </w:rPr>
      </w:pPr>
    </w:p>
    <w:p w:rsidR="00BF67D6" w:rsidRPr="00F87DEB" w:rsidRDefault="00BF67D6" w:rsidP="00BF67D6">
      <w:pPr>
        <w:spacing w:after="0" w:line="240" w:lineRule="auto"/>
        <w:rPr>
          <w:rFonts w:ascii="Times New Roman" w:eastAsia="Times New Roman" w:hAnsi="Times New Roman" w:cs="Times New Roman"/>
          <w:sz w:val="24"/>
          <w:szCs w:val="24"/>
          <w:lang w:val="de-DE"/>
        </w:rPr>
      </w:pP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860"/>
        <w:gridCol w:w="900"/>
        <w:gridCol w:w="1260"/>
        <w:gridCol w:w="1080"/>
      </w:tblGrid>
      <w:tr w:rsidR="00BF67D6" w:rsidRPr="00F87DEB" w:rsidTr="00BF67D6">
        <w:tc>
          <w:tcPr>
            <w:tcW w:w="648" w:type="dxa"/>
            <w:vMerge w:val="restart"/>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No</w:t>
            </w:r>
          </w:p>
        </w:tc>
        <w:tc>
          <w:tcPr>
            <w:tcW w:w="4860" w:type="dxa"/>
            <w:vMerge w:val="restart"/>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Aspek yang dinilai</w:t>
            </w:r>
          </w:p>
        </w:tc>
        <w:tc>
          <w:tcPr>
            <w:tcW w:w="3240" w:type="dxa"/>
            <w:gridSpan w:val="3"/>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Nilai</w:t>
            </w:r>
          </w:p>
        </w:tc>
      </w:tr>
      <w:tr w:rsidR="00BF67D6" w:rsidRPr="00F87DEB" w:rsidTr="00BF67D6">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 xml:space="preserve">Melakukan </w:t>
            </w:r>
            <w:r w:rsidRPr="00F87DEB">
              <w:rPr>
                <w:rFonts w:ascii="Times New Roman" w:eastAsia="Times New Roman" w:hAnsi="Times New Roman" w:cs="Times New Roman"/>
                <w:i/>
                <w:sz w:val="24"/>
                <w:szCs w:val="24"/>
                <w:lang w:val="fi-FI"/>
              </w:rPr>
              <w:t>informed conses</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2</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en-US"/>
              </w:rPr>
              <w:t>Melakukan Tinel’ test pada jebakan n.medianus</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3</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Melakukan Phalent’s tes pada jebakan n.medianus</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4</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Melakukan Tinel’s test pada jebakan n.ulnaris</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5</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Melakukan Tinel’s test pada Guyan’s canal</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lang w:val="fi-FI"/>
              </w:rPr>
              <w:t>6</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Melakukan Tinel’s test pada jebakan n.radialis</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rPr>
              <w:t>7</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 xml:space="preserve">Melakukan pemeriksaan sensibilitas pada jebakan </w:t>
            </w:r>
            <w:r w:rsidRPr="00F87DEB">
              <w:rPr>
                <w:rFonts w:ascii="Times New Roman" w:eastAsia="Times New Roman" w:hAnsi="Times New Roman" w:cs="Times New Roman"/>
                <w:sz w:val="24"/>
                <w:szCs w:val="24"/>
              </w:rPr>
              <w:t xml:space="preserve">n.medianus, n. Ulnaris dan </w:t>
            </w:r>
            <w:r w:rsidRPr="00F87DEB">
              <w:rPr>
                <w:rFonts w:ascii="Times New Roman" w:eastAsia="Times New Roman" w:hAnsi="Times New Roman" w:cs="Times New Roman"/>
                <w:sz w:val="24"/>
                <w:szCs w:val="24"/>
                <w:lang w:val="fi-FI"/>
              </w:rPr>
              <w:t>n.radialis</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8</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Menutup pemeriksaan</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9</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Menentukan DD/</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TOTAL</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bl>
    <w:p w:rsidR="00BF67D6" w:rsidRPr="00F87DEB" w:rsidRDefault="00BF67D6" w:rsidP="00BF67D6">
      <w:pPr>
        <w:spacing w:after="0" w:line="240" w:lineRule="auto"/>
        <w:rPr>
          <w:rFonts w:ascii="Times New Roman" w:eastAsia="Times New Roman" w:hAnsi="Times New Roman" w:cs="Times New Roman"/>
          <w:sz w:val="24"/>
          <w:szCs w:val="24"/>
          <w:lang w:val="fi-FI"/>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Komentar/Ringkasan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Nilai : __________ X 100% =                       % = Lulus/Remedial (coret yang tidak perlu)</w:t>
      </w:r>
    </w:p>
    <w:p w:rsidR="00BF67D6" w:rsidRPr="00F87DEB" w:rsidRDefault="00BF67D6" w:rsidP="00BF67D6">
      <w:pPr>
        <w:spacing w:after="0" w:line="360" w:lineRule="auto"/>
        <w:jc w:val="both"/>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lang w:val="sv-SE"/>
        </w:rPr>
        <w:tab/>
      </w:r>
      <w:r w:rsidRPr="00F87DEB">
        <w:rPr>
          <w:rFonts w:ascii="Times New Roman" w:eastAsia="Times New Roman" w:hAnsi="Times New Roman" w:cs="Times New Roman"/>
          <w:sz w:val="24"/>
          <w:szCs w:val="24"/>
        </w:rPr>
        <w:t>18</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Tanda tangan Penguji : ............................................. Tanggal :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Kritikal Point</w:t>
      </w:r>
    </w:p>
    <w:p w:rsidR="00BF67D6" w:rsidRPr="00F87DEB" w:rsidRDefault="00BF67D6" w:rsidP="00BF67D6">
      <w:pPr>
        <w:spacing w:after="0" w:line="240" w:lineRule="auto"/>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Membandingkan kanan dan kiri</w:t>
      </w: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lastRenderedPageBreak/>
        <w:t>LAMPIRAN</w:t>
      </w: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9B6FD7" w:rsidP="00BF67D6">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noProof/>
          <w:sz w:val="24"/>
          <w:szCs w:val="24"/>
          <w:lang w:val="en-US"/>
        </w:rPr>
        <w:drawing>
          <wp:inline distT="0" distB="0" distL="0" distR="0" wp14:anchorId="56BEC64E" wp14:editId="6FCA79F8">
            <wp:extent cx="5447030" cy="7315200"/>
            <wp:effectExtent l="0" t="0" r="1270" b="0"/>
            <wp:docPr id="1" name="Picture 7" descr="Description: phelent 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phelent tes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47030" cy="7315200"/>
                    </a:xfrm>
                    <a:prstGeom prst="rect">
                      <a:avLst/>
                    </a:prstGeom>
                    <a:noFill/>
                    <a:ln>
                      <a:noFill/>
                    </a:ln>
                  </pic:spPr>
                </pic:pic>
              </a:graphicData>
            </a:graphic>
          </wp:inline>
        </w:drawing>
      </w:r>
    </w:p>
    <w:p w:rsidR="00BF67D6" w:rsidRPr="00F87DEB" w:rsidRDefault="00BF67D6" w:rsidP="00BF67D6">
      <w:pPr>
        <w:spacing w:after="0" w:line="240" w:lineRule="auto"/>
        <w:rPr>
          <w:rFonts w:ascii="Times New Roman" w:eastAsia="Times New Roman" w:hAnsi="Times New Roman" w:cs="Times New Roman"/>
          <w:sz w:val="24"/>
          <w:szCs w:val="24"/>
          <w:lang w:val="sv-SE"/>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r w:rsidRPr="00F87DEB">
        <w:rPr>
          <w:rFonts w:ascii="Times New Roman" w:eastAsia="Times New Roman" w:hAnsi="Times New Roman" w:cs="Times New Roman"/>
          <w:b/>
          <w:sz w:val="52"/>
          <w:szCs w:val="52"/>
          <w:lang w:val="sv-SE"/>
        </w:rPr>
        <w:lastRenderedPageBreak/>
        <w:t>BUKU PANDUAN PESERTA</w:t>
      </w:r>
      <w:r w:rsidRPr="00F87DEB">
        <w:rPr>
          <w:rFonts w:ascii="Times New Roman" w:eastAsia="Times New Roman" w:hAnsi="Times New Roman" w:cs="Times New Roman"/>
          <w:sz w:val="36"/>
          <w:szCs w:val="36"/>
          <w:lang w:val="sv-SE"/>
        </w:rPr>
        <w:t xml:space="preserve"> </w:t>
      </w: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240" w:lineRule="auto"/>
        <w:jc w:val="center"/>
        <w:rPr>
          <w:rFonts w:ascii="Times New Roman" w:eastAsia="Times New Roman" w:hAnsi="Times New Roman" w:cs="Times New Roman"/>
          <w:b/>
          <w:bCs/>
          <w:sz w:val="48"/>
          <w:szCs w:val="48"/>
          <w:lang w:val="sv-SE"/>
        </w:rPr>
      </w:pPr>
      <w:r w:rsidRPr="00F87DEB">
        <w:rPr>
          <w:rFonts w:ascii="Times New Roman" w:eastAsia="Times New Roman" w:hAnsi="Times New Roman" w:cs="Times New Roman"/>
          <w:b/>
          <w:bCs/>
          <w:sz w:val="48"/>
          <w:szCs w:val="48"/>
          <w:lang w:val="sv-SE"/>
        </w:rPr>
        <w:t>TEKNIK BACA FOTO</w:t>
      </w: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r w:rsidRPr="00F87DEB">
        <w:rPr>
          <w:rFonts w:ascii="Times New Roman" w:eastAsia="Times New Roman" w:hAnsi="Times New Roman" w:cs="Times New Roman"/>
          <w:b/>
          <w:bCs/>
          <w:sz w:val="48"/>
          <w:szCs w:val="48"/>
          <w:lang w:val="sv-SE"/>
        </w:rPr>
        <w:t>RADIOLOGI TULANG &amp; SENDI</w:t>
      </w: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9B6FD7" w:rsidP="00BF67D6">
      <w:pPr>
        <w:spacing w:after="0" w:line="360" w:lineRule="auto"/>
        <w:jc w:val="center"/>
        <w:rPr>
          <w:rFonts w:ascii="Times New Roman" w:eastAsia="Times New Roman" w:hAnsi="Times New Roman" w:cs="Times New Roman"/>
          <w:b/>
          <w:sz w:val="24"/>
          <w:szCs w:val="24"/>
          <w:lang w:val="sv-SE"/>
        </w:rPr>
      </w:pPr>
      <w:r>
        <w:rPr>
          <w:noProof/>
          <w:lang w:val="en-US"/>
        </w:rPr>
        <w:drawing>
          <wp:anchor distT="0" distB="0" distL="114300" distR="114300" simplePos="0" relativeHeight="251648512" behindDoc="1" locked="0" layoutInCell="1" allowOverlap="1" wp14:anchorId="45B624EA" wp14:editId="77B30EBB">
            <wp:simplePos x="0" y="0"/>
            <wp:positionH relativeFrom="column">
              <wp:posOffset>1485900</wp:posOffset>
            </wp:positionH>
            <wp:positionV relativeFrom="paragraph">
              <wp:posOffset>85090</wp:posOffset>
            </wp:positionV>
            <wp:extent cx="2286000" cy="2057400"/>
            <wp:effectExtent l="0" t="0" r="0" b="0"/>
            <wp:wrapNone/>
            <wp:docPr id="56" name="Picture 8"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Logo%20UMJ%2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val="sv-SE"/>
        </w:rPr>
      </w:pPr>
      <w:r w:rsidRPr="00F87DEB">
        <w:rPr>
          <w:rFonts w:ascii="Times New Roman" w:eastAsia="Times New Roman" w:hAnsi="Times New Roman" w:cs="Times New Roman"/>
          <w:b/>
          <w:sz w:val="28"/>
          <w:szCs w:val="28"/>
          <w:lang w:val="sv-SE"/>
        </w:rPr>
        <w:t>Disajikan pada Mahasiswa Semester II</w:t>
      </w:r>
    </w:p>
    <w:p w:rsidR="00E302C3" w:rsidRPr="00E302C3"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28"/>
          <w:szCs w:val="28"/>
          <w:lang w:val="sv-SE"/>
        </w:rPr>
        <w:t xml:space="preserve">Tahun ajaran </w:t>
      </w:r>
      <w:r w:rsidR="00772875">
        <w:rPr>
          <w:rFonts w:ascii="Times New Roman" w:eastAsia="Times New Roman" w:hAnsi="Times New Roman" w:cs="Times New Roman"/>
          <w:b/>
          <w:sz w:val="32"/>
          <w:szCs w:val="32"/>
          <w:lang w:val="sv-SE"/>
        </w:rPr>
        <w:t>2015</w:t>
      </w:r>
      <w:r w:rsidR="00387284">
        <w:rPr>
          <w:rFonts w:ascii="Times New Roman" w:eastAsia="Times New Roman" w:hAnsi="Times New Roman" w:cs="Times New Roman"/>
          <w:b/>
          <w:sz w:val="32"/>
          <w:szCs w:val="32"/>
          <w:lang w:val="sv-SE"/>
        </w:rPr>
        <w:t>/</w:t>
      </w:r>
      <w:r w:rsidR="00772875">
        <w:rPr>
          <w:rFonts w:ascii="Times New Roman" w:eastAsia="Times New Roman" w:hAnsi="Times New Roman" w:cs="Times New Roman"/>
          <w:b/>
          <w:sz w:val="32"/>
          <w:szCs w:val="32"/>
          <w:lang w:val="sv-SE"/>
        </w:rPr>
        <w:t>2016</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Dr. Yusnam Sjarief.PAK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Pitut Aprilia Savitri</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rPr>
      </w:pPr>
      <w:r w:rsidRPr="00F87DEB">
        <w:rPr>
          <w:rFonts w:ascii="Times New Roman" w:eastAsia="Times New Roman" w:hAnsi="Times New Roman" w:cs="Times New Roman"/>
          <w:b/>
          <w:sz w:val="36"/>
          <w:szCs w:val="36"/>
          <w:lang w:val="fi-FI"/>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r w:rsidRPr="00F87DEB">
        <w:rPr>
          <w:rFonts w:ascii="Times New Roman" w:eastAsia="Times New Roman" w:hAnsi="Times New Roman" w:cs="Times New Roman"/>
          <w:b/>
          <w:sz w:val="32"/>
          <w:szCs w:val="32"/>
          <w:lang w:val="fi-FI"/>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r w:rsidRPr="00F87DEB">
        <w:rPr>
          <w:rFonts w:ascii="Times New Roman" w:eastAsia="Times New Roman" w:hAnsi="Times New Roman" w:cs="Times New Roman"/>
          <w:b/>
          <w:sz w:val="32"/>
          <w:szCs w:val="32"/>
          <w:lang w:val="fi-FI"/>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r w:rsidRPr="00F87DEB">
        <w:rPr>
          <w:rFonts w:ascii="Times New Roman" w:eastAsia="Times New Roman" w:hAnsi="Times New Roman" w:cs="Times New Roman"/>
          <w:b/>
          <w:sz w:val="32"/>
          <w:szCs w:val="32"/>
          <w:lang w:val="fi-FI"/>
        </w:rPr>
        <w:t>UNIVERSITAS MUHAMMADIYAH JAKARTA</w:t>
      </w:r>
    </w:p>
    <w:p w:rsidR="00E302C3" w:rsidRPr="00E302C3" w:rsidRDefault="00772875"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2015</w:t>
      </w:r>
      <w:r w:rsidR="00387284">
        <w:rPr>
          <w:rFonts w:ascii="Times New Roman" w:eastAsia="Times New Roman" w:hAnsi="Times New Roman" w:cs="Times New Roman"/>
          <w:b/>
          <w:sz w:val="32"/>
          <w:szCs w:val="32"/>
          <w:lang w:val="sv-SE"/>
        </w:rPr>
        <w:t>/</w:t>
      </w:r>
      <w:r>
        <w:rPr>
          <w:rFonts w:ascii="Times New Roman" w:eastAsia="Times New Roman" w:hAnsi="Times New Roman" w:cs="Times New Roman"/>
          <w:b/>
          <w:sz w:val="32"/>
          <w:szCs w:val="32"/>
          <w:lang w:val="sv-SE"/>
        </w:rPr>
        <w:t>2016</w:t>
      </w:r>
    </w:p>
    <w:p w:rsidR="00BF67D6" w:rsidRPr="00F87DEB" w:rsidRDefault="00BF67D6" w:rsidP="00BF67D6">
      <w:pPr>
        <w:spacing w:after="0" w:line="240" w:lineRule="auto"/>
        <w:rPr>
          <w:rFonts w:ascii="Times New Roman" w:eastAsia="Times New Roman" w:hAnsi="Times New Roman" w:cs="Times New Roman"/>
          <w:sz w:val="24"/>
          <w:szCs w:val="24"/>
          <w:lang w:val="sv-SE"/>
        </w:rPr>
      </w:pPr>
    </w:p>
    <w:p w:rsidR="00BF67D6" w:rsidRPr="00F87DEB" w:rsidRDefault="00BF67D6" w:rsidP="00BF67D6">
      <w:pPr>
        <w:keepNext/>
        <w:spacing w:after="0" w:line="240" w:lineRule="auto"/>
        <w:jc w:val="center"/>
        <w:outlineLvl w:val="0"/>
        <w:rPr>
          <w:rFonts w:ascii="Times New Roman" w:eastAsia="Times New Roman" w:hAnsi="Times New Roman" w:cs="Times New Roman"/>
          <w:b/>
          <w:bCs/>
          <w:sz w:val="24"/>
          <w:szCs w:val="24"/>
          <w:lang w:val="nb-NO"/>
        </w:rPr>
      </w:pPr>
      <w:r w:rsidRPr="00F87DEB">
        <w:rPr>
          <w:rFonts w:ascii="Times New Roman" w:eastAsia="Times New Roman" w:hAnsi="Times New Roman" w:cs="Times New Roman"/>
          <w:b/>
          <w:bCs/>
          <w:sz w:val="24"/>
          <w:szCs w:val="24"/>
          <w:lang w:val="nb-NO"/>
        </w:rPr>
        <w:lastRenderedPageBreak/>
        <w:t>SISTEM MUSKULOSKELETAL</w:t>
      </w: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nb-NO"/>
        </w:rPr>
      </w:pPr>
      <w:r w:rsidRPr="00F87DEB">
        <w:rPr>
          <w:rFonts w:ascii="Times New Roman" w:eastAsia="Times New Roman" w:hAnsi="Times New Roman" w:cs="Times New Roman"/>
          <w:b/>
          <w:bCs/>
          <w:sz w:val="24"/>
          <w:szCs w:val="24"/>
          <w:lang w:val="nb-NO"/>
        </w:rPr>
        <w:t xml:space="preserve">TEKNIK PENILAIAN FOTO RADIOLOGI TULANG &amp; SENDI </w:t>
      </w:r>
    </w:p>
    <w:p w:rsidR="00BF67D6" w:rsidRPr="00F87DEB" w:rsidRDefault="00BF67D6" w:rsidP="00BF67D6">
      <w:pPr>
        <w:spacing w:after="0" w:line="240" w:lineRule="auto"/>
        <w:rPr>
          <w:rFonts w:ascii="Times New Roman" w:eastAsia="Times New Roman" w:hAnsi="Times New Roman" w:cs="Times New Roman"/>
          <w:b/>
          <w:bCs/>
          <w:sz w:val="24"/>
          <w:szCs w:val="24"/>
          <w:lang w:val="nb-NO"/>
        </w:rPr>
      </w:pPr>
    </w:p>
    <w:p w:rsidR="00BF67D6" w:rsidRPr="00F87DEB" w:rsidRDefault="00BF67D6" w:rsidP="00BF67D6">
      <w:pPr>
        <w:spacing w:after="0" w:line="240" w:lineRule="auto"/>
        <w:rPr>
          <w:rFonts w:ascii="Times New Roman" w:eastAsia="Times New Roman" w:hAnsi="Times New Roman" w:cs="Times New Roman"/>
          <w:b/>
          <w:bCs/>
          <w:sz w:val="24"/>
          <w:szCs w:val="24"/>
          <w:lang w:val="nb-NO"/>
        </w:rPr>
      </w:pPr>
    </w:p>
    <w:p w:rsidR="00BF67D6" w:rsidRPr="00F87DEB" w:rsidRDefault="00BF67D6" w:rsidP="00BF67D6">
      <w:pPr>
        <w:spacing w:after="0" w:line="360" w:lineRule="auto"/>
        <w:rPr>
          <w:rFonts w:ascii="Times New Roman" w:eastAsia="Times New Roman" w:hAnsi="Times New Roman" w:cs="Times New Roman"/>
          <w:b/>
          <w:bCs/>
          <w:sz w:val="24"/>
          <w:szCs w:val="24"/>
          <w:lang w:val="nb-NO"/>
        </w:rPr>
      </w:pPr>
      <w:r w:rsidRPr="00F87DEB">
        <w:rPr>
          <w:rFonts w:ascii="Times New Roman" w:eastAsia="Times New Roman" w:hAnsi="Times New Roman" w:cs="Times New Roman"/>
          <w:b/>
          <w:bCs/>
          <w:sz w:val="24"/>
          <w:szCs w:val="24"/>
          <w:lang w:val="nb-NO"/>
        </w:rPr>
        <w:t>TUJUAN INSTRUKSIONAL UMUM (TIU)</w:t>
      </w:r>
    </w:p>
    <w:p w:rsidR="00BF67D6" w:rsidRPr="00F87DEB" w:rsidRDefault="00BF67D6" w:rsidP="00BF67D6">
      <w:pPr>
        <w:spacing w:after="0" w:line="360" w:lineRule="auto"/>
        <w:rPr>
          <w:rFonts w:ascii="Times New Roman" w:eastAsia="Times New Roman" w:hAnsi="Times New Roman" w:cs="Times New Roman"/>
          <w:sz w:val="24"/>
          <w:szCs w:val="24"/>
          <w:lang w:val="nb-NO"/>
        </w:rPr>
      </w:pPr>
      <w:r w:rsidRPr="00F87DEB">
        <w:rPr>
          <w:rFonts w:ascii="Times New Roman" w:eastAsia="Times New Roman" w:hAnsi="Times New Roman" w:cs="Times New Roman"/>
          <w:sz w:val="24"/>
          <w:szCs w:val="24"/>
          <w:lang w:val="nb-NO"/>
        </w:rPr>
        <w:t>Mahasiswa mampu melakukan penilaian foto radiologi tulang dan sendi dengan benar</w:t>
      </w:r>
    </w:p>
    <w:p w:rsidR="00BF67D6" w:rsidRPr="00F87DEB" w:rsidRDefault="00BF67D6" w:rsidP="00BF67D6">
      <w:pPr>
        <w:spacing w:after="0" w:line="360" w:lineRule="auto"/>
        <w:rPr>
          <w:rFonts w:ascii="Times New Roman" w:eastAsia="Times New Roman" w:hAnsi="Times New Roman" w:cs="Times New Roman"/>
          <w:b/>
          <w:bCs/>
          <w:sz w:val="24"/>
          <w:szCs w:val="24"/>
          <w:lang w:val="nb-NO"/>
        </w:rPr>
      </w:pPr>
    </w:p>
    <w:p w:rsidR="00BF67D6" w:rsidRPr="00F87DEB" w:rsidRDefault="00BF67D6" w:rsidP="00BF67D6">
      <w:pPr>
        <w:spacing w:after="0" w:line="360" w:lineRule="auto"/>
        <w:rPr>
          <w:rFonts w:ascii="Times New Roman" w:eastAsia="Times New Roman" w:hAnsi="Times New Roman" w:cs="Times New Roman"/>
          <w:b/>
          <w:bCs/>
          <w:sz w:val="24"/>
          <w:szCs w:val="24"/>
          <w:lang w:val="nb-NO"/>
        </w:rPr>
      </w:pPr>
      <w:r w:rsidRPr="00F87DEB">
        <w:rPr>
          <w:rFonts w:ascii="Times New Roman" w:eastAsia="Times New Roman" w:hAnsi="Times New Roman" w:cs="Times New Roman"/>
          <w:b/>
          <w:bCs/>
          <w:sz w:val="24"/>
          <w:szCs w:val="24"/>
          <w:lang w:val="nb-NO"/>
        </w:rPr>
        <w:t>TUJUAN INSTRUKSIONAL KHUSUS (TIK)</w:t>
      </w:r>
    </w:p>
    <w:p w:rsidR="00BF67D6" w:rsidRPr="00F87DEB" w:rsidRDefault="00BF67D6" w:rsidP="00BF67D6">
      <w:pPr>
        <w:spacing w:after="0" w:line="360" w:lineRule="auto"/>
        <w:jc w:val="both"/>
        <w:rPr>
          <w:rFonts w:ascii="Times New Roman" w:eastAsia="Times New Roman" w:hAnsi="Times New Roman" w:cs="Times New Roman"/>
          <w:sz w:val="24"/>
          <w:szCs w:val="24"/>
          <w:lang w:val="nb-NO"/>
        </w:rPr>
      </w:pPr>
      <w:r w:rsidRPr="00F87DEB">
        <w:rPr>
          <w:rFonts w:ascii="Times New Roman" w:eastAsia="Times New Roman" w:hAnsi="Times New Roman" w:cs="Times New Roman"/>
          <w:sz w:val="24"/>
          <w:szCs w:val="24"/>
          <w:lang w:val="nb-NO"/>
        </w:rPr>
        <w:t>Setelah melakukan latihan keterampilan ini, mahasiswa :</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Dapat melakukan persiapan foto radiologi yang akan dinilai dengan benar </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Dapat memasang foto radiology pada light box  dengan benar  </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Dapat menentukan jenis dan posisi foto dengan benar</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penilaian alignment dengan benar</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penilaian tulang (bone) dengan benar</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penilaian terhadap cartilago dengan benar</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penilaian terhadap jaringan lunak (sofá tissue) dengan benar</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membuat kesimpulan dari gambaran radiologi tersebut</w:t>
      </w: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b/>
          <w:bCs/>
          <w:sz w:val="24"/>
          <w:szCs w:val="24"/>
          <w:lang w:val="sv-SE"/>
        </w:rPr>
        <w:br w:type="page"/>
      </w:r>
      <w:r w:rsidRPr="00F87DEB">
        <w:rPr>
          <w:rFonts w:ascii="Times New Roman" w:eastAsia="Times New Roman" w:hAnsi="Times New Roman" w:cs="Times New Roman"/>
          <w:b/>
          <w:bCs/>
          <w:sz w:val="24"/>
          <w:szCs w:val="24"/>
          <w:lang w:val="sv-SE"/>
        </w:rPr>
        <w:lastRenderedPageBreak/>
        <w:t>Deskripsi Kegiatan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4"/>
        <w:gridCol w:w="1183"/>
        <w:gridCol w:w="4727"/>
      </w:tblGrid>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Kegiatan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Waktu</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Deskripsi</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Pengantar</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5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Pengantar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Tanya jawab dan diskusi</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30 menit</w:t>
            </w:r>
          </w:p>
        </w:tc>
        <w:tc>
          <w:tcPr>
            <w:tcW w:w="4727" w:type="dxa"/>
            <w:shd w:val="clear" w:color="auto" w:fill="auto"/>
          </w:tcPr>
          <w:p w:rsidR="00BF67D6" w:rsidRPr="00F87DEB" w:rsidRDefault="00BF67D6" w:rsidP="00EB589E">
            <w:pPr>
              <w:numPr>
                <w:ilvl w:val="0"/>
                <w:numId w:val="20"/>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Mengatur posisi duduk mahasiwa</w:t>
            </w:r>
          </w:p>
          <w:p w:rsidR="00BF67D6" w:rsidRPr="00F87DEB" w:rsidRDefault="00BF67D6" w:rsidP="00EB589E">
            <w:pPr>
              <w:numPr>
                <w:ilvl w:val="0"/>
                <w:numId w:val="20"/>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Seorang instruktur memberikan contoh bagaimana cara melakukan semua kegiatan pemeriksaan dan penilaian foto radiologi tulang dan sendi. </w:t>
            </w:r>
          </w:p>
          <w:p w:rsidR="00BF67D6" w:rsidRPr="00F87DEB" w:rsidRDefault="00BF67D6" w:rsidP="00EB589E">
            <w:pPr>
              <w:numPr>
                <w:ilvl w:val="0"/>
                <w:numId w:val="20"/>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menyimak/mengamati peragaan dengan menggunakan penuntun belajar</w:t>
            </w:r>
          </w:p>
          <w:p w:rsidR="00BF67D6" w:rsidRPr="00F87DEB" w:rsidRDefault="00BF67D6" w:rsidP="00EB589E">
            <w:pPr>
              <w:numPr>
                <w:ilvl w:val="0"/>
                <w:numId w:val="20"/>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Memberikan kesempatan kepada mahasiswa untuk bertanya dan dosen memberikan penjelasan tentang aspek-aspek yang penting</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Bermain Peran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100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dibagi menjadi pasang-pasangan</w:t>
            </w:r>
          </w:p>
          <w:p w:rsidR="00BF67D6" w:rsidRPr="00F87DEB" w:rsidRDefault="00BF67D6" w:rsidP="00EB589E">
            <w:pPr>
              <w:numPr>
                <w:ilvl w:val="0"/>
                <w:numId w:val="13"/>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Seriap pasangan berpraktek melakukan langkah-langkah pemeriksaan dan penilaian secara bergantian dan serempak</w:t>
            </w:r>
          </w:p>
          <w:p w:rsidR="00BF67D6" w:rsidRPr="00F87DEB" w:rsidRDefault="00BF67D6" w:rsidP="00EB589E">
            <w:pPr>
              <w:numPr>
                <w:ilvl w:val="0"/>
                <w:numId w:val="13"/>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Instruktur mengamati kegiatan</w:t>
            </w:r>
          </w:p>
          <w:p w:rsidR="00BF67D6" w:rsidRPr="00F87DEB" w:rsidRDefault="00BF67D6" w:rsidP="00BF67D6">
            <w:pPr>
              <w:spacing w:after="0" w:line="360" w:lineRule="auto"/>
              <w:rPr>
                <w:rFonts w:ascii="Times New Roman" w:eastAsia="Times New Roman" w:hAnsi="Times New Roman" w:cs="Times New Roman"/>
                <w:sz w:val="24"/>
                <w:szCs w:val="24"/>
                <w:lang w:val="sv-SE"/>
              </w:rPr>
            </w:pP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Diskusi/umpan balik</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 mengenai hal-hal yang mudah dan sulit dalam proses latihan bermain peran</w:t>
            </w:r>
          </w:p>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Umpan balik dari instruktur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Total Waktu</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p>
        </w:tc>
      </w:tr>
    </w:tbl>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keepNext/>
        <w:spacing w:after="0" w:line="360" w:lineRule="auto"/>
        <w:jc w:val="center"/>
        <w:outlineLvl w:val="0"/>
        <w:rPr>
          <w:rFonts w:ascii="Times New Roman" w:eastAsia="Times New Roman" w:hAnsi="Times New Roman" w:cs="Times New Roman"/>
          <w:b/>
          <w:bCs/>
          <w:sz w:val="28"/>
          <w:szCs w:val="28"/>
          <w:lang w:val="es-ES_tradnl"/>
        </w:rPr>
      </w:pPr>
      <w:r w:rsidRPr="00F87DEB">
        <w:rPr>
          <w:rFonts w:ascii="Times New Roman" w:eastAsia="Times New Roman" w:hAnsi="Times New Roman" w:cs="Times New Roman"/>
          <w:b/>
          <w:bCs/>
          <w:sz w:val="28"/>
          <w:szCs w:val="28"/>
          <w:lang w:val="es-ES_tradnl"/>
        </w:rPr>
        <w:lastRenderedPageBreak/>
        <w:t>PENUNTUN PEMBELAJARAN</w:t>
      </w:r>
    </w:p>
    <w:p w:rsidR="00BF67D6" w:rsidRPr="00F87DEB" w:rsidRDefault="00BF67D6" w:rsidP="00BF67D6">
      <w:pPr>
        <w:spacing w:after="0" w:line="240" w:lineRule="auto"/>
        <w:jc w:val="center"/>
        <w:rPr>
          <w:rFonts w:ascii="Times New Roman" w:eastAsia="Times New Roman" w:hAnsi="Times New Roman" w:cs="Times New Roman"/>
          <w:b/>
          <w:sz w:val="28"/>
          <w:szCs w:val="28"/>
          <w:lang w:val="es-ES_tradnl"/>
        </w:rPr>
      </w:pPr>
      <w:r w:rsidRPr="00F87DEB">
        <w:rPr>
          <w:rFonts w:ascii="Times New Roman" w:eastAsia="Times New Roman" w:hAnsi="Times New Roman" w:cs="Times New Roman"/>
          <w:b/>
          <w:sz w:val="28"/>
          <w:szCs w:val="28"/>
          <w:lang w:val="es-ES_tradnl"/>
        </w:rPr>
        <w:t xml:space="preserve">  TEKNIK PENILAIAN FOTO RADIOLOGI TULANG &amp; SENDI</w:t>
      </w:r>
    </w:p>
    <w:p w:rsidR="00BF67D6" w:rsidRPr="00F87DEB" w:rsidRDefault="00BF67D6" w:rsidP="00BF67D6">
      <w:pPr>
        <w:spacing w:after="0" w:line="240" w:lineRule="auto"/>
        <w:jc w:val="center"/>
        <w:rPr>
          <w:rFonts w:ascii="Times New Roman" w:eastAsia="Times New Roman" w:hAnsi="Times New Roman" w:cs="Times New Roman"/>
          <w:b/>
          <w:sz w:val="28"/>
          <w:szCs w:val="28"/>
          <w:lang w:val="de-DE"/>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val="de-D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5220"/>
        <w:gridCol w:w="540"/>
        <w:gridCol w:w="540"/>
        <w:gridCol w:w="540"/>
        <w:gridCol w:w="540"/>
        <w:gridCol w:w="540"/>
      </w:tblGrid>
      <w:tr w:rsidR="00BF67D6" w:rsidRPr="00F87DEB" w:rsidTr="00BF67D6">
        <w:tc>
          <w:tcPr>
            <w:tcW w:w="8640" w:type="dxa"/>
            <w:gridSpan w:val="7"/>
            <w:shd w:val="clear" w:color="auto" w:fill="auto"/>
          </w:tcPr>
          <w:p w:rsidR="00BF67D6" w:rsidRPr="00F87DEB" w:rsidRDefault="00BF67D6" w:rsidP="00BF67D6">
            <w:pPr>
              <w:keepNext/>
              <w:spacing w:after="0" w:line="240" w:lineRule="auto"/>
              <w:jc w:val="center"/>
              <w:outlineLvl w:val="0"/>
              <w:rPr>
                <w:rFonts w:ascii="Times New Roman" w:eastAsia="Times New Roman" w:hAnsi="Times New Roman" w:cs="Times New Roman"/>
                <w:b/>
                <w:bCs/>
                <w:sz w:val="24"/>
                <w:szCs w:val="24"/>
                <w:lang w:val="de-DE"/>
              </w:rPr>
            </w:pPr>
            <w:r w:rsidRPr="00F87DEB">
              <w:rPr>
                <w:rFonts w:ascii="Times New Roman" w:eastAsia="Times New Roman" w:hAnsi="Times New Roman" w:cs="Times New Roman"/>
                <w:b/>
                <w:bCs/>
                <w:sz w:val="24"/>
                <w:szCs w:val="24"/>
                <w:lang w:val="de-DE"/>
              </w:rPr>
              <w:t>PENUNTUN PEMBELAJARAN</w:t>
            </w:r>
          </w:p>
          <w:p w:rsidR="00BF67D6" w:rsidRPr="00F87DEB" w:rsidRDefault="00BF67D6" w:rsidP="00BF67D6">
            <w:pPr>
              <w:spacing w:after="0" w:line="240" w:lineRule="auto"/>
              <w:jc w:val="center"/>
              <w:rPr>
                <w:rFonts w:ascii="Times New Roman" w:eastAsia="Times New Roman" w:hAnsi="Times New Roman" w:cs="Times New Roman"/>
                <w:b/>
                <w:sz w:val="24"/>
                <w:szCs w:val="24"/>
                <w:lang w:val="de-DE"/>
              </w:rPr>
            </w:pPr>
            <w:r w:rsidRPr="00F87DEB">
              <w:rPr>
                <w:rFonts w:ascii="Times New Roman" w:eastAsia="Times New Roman" w:hAnsi="Times New Roman" w:cs="Times New Roman"/>
                <w:b/>
                <w:sz w:val="24"/>
                <w:szCs w:val="24"/>
                <w:lang w:val="de-DE"/>
              </w:rPr>
              <w:t>KETERAMPILAN  PENILAIAN FOTO RADIOLOGI TULANG &amp; SENDI</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NO.</w:t>
            </w:r>
          </w:p>
        </w:tc>
        <w:tc>
          <w:tcPr>
            <w:tcW w:w="52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LANGKAH  /  KEGIATAN</w:t>
            </w:r>
          </w:p>
        </w:tc>
        <w:tc>
          <w:tcPr>
            <w:tcW w:w="2700" w:type="dxa"/>
            <w:gridSpan w:val="5"/>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KASUS</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1. </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Periksalah terlebih dahulu identitas pasien yaitu nama dan umurnya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Kemudian periksalah ada tidaknya marker pada foto radiology yang akan dinilai.</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3. </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Pasang foto tersebut pada light box seolah-olah penderita didepan pemeriksa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4. </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Setelah itu tentukan jenis dan posisi foto.</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5</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Lakukan penilaian pada alignment yaitu perhatikan kedudukan antara tulang-tulang (apakah ada pergeseran atau lengkungan)</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6.</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Lakukan penilaian pada bone yaitu memperhatikan tepi tulang, cortex dan medulla.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7.</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Lakukan penilaian pada cartilago yaitu dengan memperhatikan celah sendi (apakah ada penyempitan , simetris atau tidak).</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8</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Lakukan penilaian pada jaringan lunak (soft tissue) yaitu memperhatikan bayangan jaringan lunak ( apakah ada pembengkakan/kalsifikasi dll)</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9..</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Kemudian buatlah kesimpulan dari gambaran radiologi tersebut</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bl>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br w:type="page"/>
      </w: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nb-NO"/>
        </w:rPr>
      </w:pPr>
      <w:r w:rsidRPr="00F87DEB">
        <w:rPr>
          <w:rFonts w:ascii="Times New Roman" w:eastAsia="Times New Roman" w:hAnsi="Times New Roman" w:cs="Times New Roman"/>
          <w:b/>
          <w:bCs/>
          <w:sz w:val="24"/>
          <w:szCs w:val="24"/>
          <w:lang w:val="nb-NO"/>
        </w:rPr>
        <w:t>DAFTAR TILIK</w:t>
      </w: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nb-NO"/>
        </w:rPr>
      </w:pPr>
      <w:r w:rsidRPr="00F87DEB">
        <w:rPr>
          <w:rFonts w:ascii="Times New Roman" w:eastAsia="Times New Roman" w:hAnsi="Times New Roman" w:cs="Times New Roman"/>
          <w:b/>
          <w:bCs/>
          <w:sz w:val="24"/>
          <w:szCs w:val="24"/>
          <w:lang w:val="nb-NO"/>
        </w:rPr>
        <w:t>TEKNIK  PENILAIAN FOTO RADIOLOGI TULANG &amp; SENDI</w:t>
      </w:r>
    </w:p>
    <w:p w:rsidR="00BF67D6" w:rsidRPr="00F87DEB" w:rsidRDefault="00BF67D6" w:rsidP="00BF67D6">
      <w:pPr>
        <w:spacing w:after="0" w:line="240" w:lineRule="auto"/>
        <w:rPr>
          <w:rFonts w:ascii="Times New Roman" w:eastAsia="Times New Roman" w:hAnsi="Times New Roman" w:cs="Times New Roman"/>
          <w:sz w:val="24"/>
          <w:szCs w:val="24"/>
          <w:lang w:val="nb-NO"/>
        </w:rPr>
      </w:pPr>
    </w:p>
    <w:p w:rsidR="00BF67D6" w:rsidRPr="00F87DEB" w:rsidRDefault="00BF67D6" w:rsidP="00BF67D6">
      <w:pPr>
        <w:spacing w:after="0" w:line="240" w:lineRule="auto"/>
        <w:rPr>
          <w:rFonts w:ascii="Times New Roman" w:eastAsia="Times New Roman" w:hAnsi="Times New Roman" w:cs="Times New Roman"/>
          <w:sz w:val="24"/>
          <w:szCs w:val="24"/>
          <w:lang w:val="nb-NO"/>
        </w:rPr>
      </w:pPr>
      <w:r w:rsidRPr="00F87DEB">
        <w:rPr>
          <w:rFonts w:ascii="Times New Roman" w:eastAsia="Times New Roman" w:hAnsi="Times New Roman" w:cs="Times New Roman"/>
          <w:b/>
          <w:bCs/>
          <w:sz w:val="24"/>
          <w:szCs w:val="24"/>
          <w:lang w:val="nb-NO"/>
        </w:rPr>
        <w:t>Petunjuk</w:t>
      </w:r>
      <w:r w:rsidRPr="00F87DEB">
        <w:rPr>
          <w:rFonts w:ascii="Times New Roman" w:eastAsia="Times New Roman" w:hAnsi="Times New Roman" w:cs="Times New Roman"/>
          <w:sz w:val="24"/>
          <w:szCs w:val="24"/>
          <w:lang w:val="nb-NO"/>
        </w:rPr>
        <w:t xml:space="preserve"> : Berilah tanda (√) pada kotak yang sesuai. Nilai 0  bila tidak dilakukan, 1 bila dilakukan tapi belum memuaskan dan 2 bila memuaskan</w:t>
      </w:r>
    </w:p>
    <w:p w:rsidR="00BF67D6" w:rsidRPr="00F87DEB" w:rsidRDefault="00BF67D6" w:rsidP="00BF67D6">
      <w:pPr>
        <w:spacing w:after="0" w:line="240" w:lineRule="auto"/>
        <w:rPr>
          <w:rFonts w:ascii="Times New Roman" w:eastAsia="Times New Roman" w:hAnsi="Times New Roman" w:cs="Times New Roman"/>
          <w:sz w:val="24"/>
          <w:szCs w:val="24"/>
          <w:lang w:val="nb-NO"/>
        </w:rPr>
      </w:pPr>
    </w:p>
    <w:p w:rsidR="00BF67D6" w:rsidRPr="00F87DEB" w:rsidRDefault="00BF67D6" w:rsidP="00BF67D6">
      <w:pPr>
        <w:spacing w:after="0" w:line="240" w:lineRule="auto"/>
        <w:rPr>
          <w:rFonts w:ascii="Times New Roman" w:eastAsia="Times New Roman" w:hAnsi="Times New Roman" w:cs="Times New Roman"/>
          <w:sz w:val="24"/>
          <w:szCs w:val="24"/>
          <w:lang w:val="nb-NO"/>
        </w:rPr>
      </w:pP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500"/>
        <w:gridCol w:w="1080"/>
        <w:gridCol w:w="1260"/>
        <w:gridCol w:w="1080"/>
      </w:tblGrid>
      <w:tr w:rsidR="00BF67D6" w:rsidRPr="00F87DEB" w:rsidTr="00BF67D6">
        <w:tc>
          <w:tcPr>
            <w:tcW w:w="648" w:type="dxa"/>
            <w:vMerge w:val="restart"/>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No</w:t>
            </w:r>
          </w:p>
        </w:tc>
        <w:tc>
          <w:tcPr>
            <w:tcW w:w="4500" w:type="dxa"/>
            <w:vMerge w:val="restart"/>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Aspek yang dinilai</w:t>
            </w:r>
          </w:p>
        </w:tc>
        <w:tc>
          <w:tcPr>
            <w:tcW w:w="3420" w:type="dxa"/>
            <w:gridSpan w:val="3"/>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Nilai</w:t>
            </w:r>
          </w:p>
        </w:tc>
      </w:tr>
      <w:tr w:rsidR="00BF67D6" w:rsidRPr="00F87DEB" w:rsidTr="00BF67D6">
        <w:tc>
          <w:tcPr>
            <w:tcW w:w="648" w:type="dxa"/>
            <w:vMerge/>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4500" w:type="dxa"/>
            <w:vMerge/>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108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0</w:t>
            </w:r>
          </w:p>
        </w:tc>
        <w:tc>
          <w:tcPr>
            <w:tcW w:w="126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w:t>
            </w:r>
          </w:p>
        </w:tc>
        <w:tc>
          <w:tcPr>
            <w:tcW w:w="108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de-DE"/>
              </w:rPr>
            </w:pPr>
            <w:r w:rsidRPr="00F87DEB">
              <w:rPr>
                <w:rFonts w:ascii="Times New Roman" w:eastAsia="Times New Roman" w:hAnsi="Times New Roman" w:cs="Times New Roman"/>
                <w:sz w:val="24"/>
                <w:szCs w:val="24"/>
                <w:lang w:val="en-US"/>
              </w:rPr>
              <w:t>Memeriksa identitas pasien yaitu nama dan umur</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Memeriksa ada tidaknya marker</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3</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Memasang foto pada light box</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4</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Menentukan jenis dan posisi foto</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5</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Menilai alignment (kedudukan tulang-tulang apakah ada pergeseran/lengkungan)</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6</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Menilai bone (memperhatikan tepi tulang,cortex dan medulla)</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7</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Menilai cartílago (memperhatikan celah sendi, apakah ada penyempitan atau tidak, simetris/tidak)</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8</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Menilai jaringan lunak (apakah ada pembengkakan/kalsifikasi)</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9</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es-ES_tradnl"/>
              </w:rPr>
              <w:t>Membuat kesimpulan dari gambaran radiologi</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bl>
    <w:p w:rsidR="00BF67D6" w:rsidRPr="00F87DEB" w:rsidRDefault="00BF67D6" w:rsidP="00BF67D6">
      <w:pPr>
        <w:spacing w:after="0" w:line="240" w:lineRule="auto"/>
        <w:rPr>
          <w:rFonts w:ascii="Times New Roman" w:eastAsia="Times New Roman" w:hAnsi="Times New Roman" w:cs="Times New Roman"/>
          <w:sz w:val="24"/>
          <w:szCs w:val="24"/>
          <w:lang w:val="fi-FI"/>
        </w:rPr>
      </w:pPr>
    </w:p>
    <w:p w:rsidR="00BF67D6" w:rsidRPr="00F87DEB" w:rsidRDefault="00BF67D6" w:rsidP="00BF67D6">
      <w:pPr>
        <w:spacing w:after="0" w:line="240" w:lineRule="auto"/>
        <w:rPr>
          <w:rFonts w:ascii="Times New Roman" w:eastAsia="Times New Roman" w:hAnsi="Times New Roman" w:cs="Times New Roman"/>
          <w:sz w:val="24"/>
          <w:szCs w:val="24"/>
          <w:lang w:val="fi-FI"/>
        </w:rPr>
      </w:pPr>
    </w:p>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Komentar/Ringkasan :</w:t>
      </w:r>
    </w:p>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p>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p>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p>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Nilai : __________ X 100% =                       % = Lulus/Remedial (coret yang tidak perlu)</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fi-FI"/>
        </w:rPr>
        <w:tab/>
        <w:t xml:space="preserve">     </w:t>
      </w:r>
      <w:r w:rsidRPr="00F87DEB">
        <w:rPr>
          <w:rFonts w:ascii="Times New Roman" w:eastAsia="Times New Roman" w:hAnsi="Times New Roman" w:cs="Times New Roman"/>
          <w:sz w:val="24"/>
          <w:szCs w:val="24"/>
          <w:lang w:val="sv-SE"/>
        </w:rPr>
        <w:t>18</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Tanda tangan Penguji : ............................................. Tanggal : .................................</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r w:rsidRPr="00F87DEB">
        <w:rPr>
          <w:rFonts w:ascii="Times New Roman" w:eastAsia="Times New Roman" w:hAnsi="Times New Roman" w:cs="Times New Roman"/>
          <w:sz w:val="36"/>
          <w:szCs w:val="36"/>
          <w:lang w:eastAsia="id-ID"/>
        </w:rPr>
        <w:lastRenderedPageBreak/>
        <w:t>BUKU PEGANGAN MAHASISWA</w:t>
      </w: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360" w:lineRule="auto"/>
        <w:jc w:val="center"/>
        <w:rPr>
          <w:rFonts w:ascii="Times New Roman" w:eastAsia="Times New Roman" w:hAnsi="Times New Roman" w:cs="Times New Roman"/>
          <w:b/>
          <w:bCs/>
          <w:sz w:val="48"/>
          <w:szCs w:val="48"/>
          <w:lang w:eastAsia="id-ID"/>
        </w:rPr>
      </w:pPr>
      <w:r w:rsidRPr="00F87DEB">
        <w:rPr>
          <w:rFonts w:ascii="Times New Roman" w:eastAsia="Times New Roman" w:hAnsi="Times New Roman" w:cs="Times New Roman"/>
          <w:b/>
          <w:bCs/>
          <w:sz w:val="48"/>
          <w:szCs w:val="48"/>
          <w:lang w:eastAsia="id-ID"/>
        </w:rPr>
        <w:t>MODUL DASAR</w:t>
      </w:r>
    </w:p>
    <w:p w:rsidR="00BF67D6" w:rsidRPr="00F87DEB" w:rsidRDefault="00BF67D6" w:rsidP="00BF67D6">
      <w:pPr>
        <w:spacing w:after="0" w:line="360" w:lineRule="auto"/>
        <w:jc w:val="center"/>
        <w:rPr>
          <w:rFonts w:ascii="Times New Roman" w:eastAsia="Times New Roman" w:hAnsi="Times New Roman" w:cs="Times New Roman"/>
          <w:b/>
          <w:bCs/>
          <w:sz w:val="48"/>
          <w:szCs w:val="48"/>
          <w:lang w:eastAsia="id-ID"/>
        </w:rPr>
      </w:pPr>
      <w:r w:rsidRPr="00F87DEB">
        <w:rPr>
          <w:rFonts w:ascii="Times New Roman" w:eastAsia="Times New Roman" w:hAnsi="Times New Roman" w:cs="Times New Roman"/>
          <w:b/>
          <w:bCs/>
          <w:sz w:val="48"/>
          <w:szCs w:val="48"/>
          <w:lang w:eastAsia="id-ID"/>
        </w:rPr>
        <w:t>SISTEM MUSKULOSKELETAL</w:t>
      </w: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9B6FD7" w:rsidP="00BF67D6">
      <w:pPr>
        <w:spacing w:after="0" w:line="360" w:lineRule="auto"/>
        <w:jc w:val="center"/>
        <w:rPr>
          <w:rFonts w:ascii="Times New Roman" w:eastAsia="Times New Roman" w:hAnsi="Times New Roman" w:cs="Times New Roman"/>
          <w:b/>
          <w:sz w:val="24"/>
          <w:szCs w:val="24"/>
          <w:lang w:val="sv-SE" w:eastAsia="id-ID"/>
        </w:rPr>
      </w:pPr>
      <w:r>
        <w:rPr>
          <w:noProof/>
          <w:lang w:val="en-US"/>
        </w:rPr>
        <w:drawing>
          <wp:anchor distT="0" distB="0" distL="114300" distR="114300" simplePos="0" relativeHeight="251653632" behindDoc="1" locked="0" layoutInCell="1" allowOverlap="1" wp14:anchorId="7A781637" wp14:editId="6BF9465F">
            <wp:simplePos x="0" y="0"/>
            <wp:positionH relativeFrom="column">
              <wp:posOffset>1371600</wp:posOffset>
            </wp:positionH>
            <wp:positionV relativeFrom="paragraph">
              <wp:posOffset>80010</wp:posOffset>
            </wp:positionV>
            <wp:extent cx="2286000" cy="2032635"/>
            <wp:effectExtent l="0" t="0" r="0" b="5715"/>
            <wp:wrapNone/>
            <wp:docPr id="55" name="Picture 28"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cription: Logo%20UMJ%2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0" cy="20326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val="fi-FI" w:eastAsia="id-ID"/>
        </w:rPr>
      </w:pPr>
      <w:r w:rsidRPr="00F87DEB">
        <w:rPr>
          <w:rFonts w:ascii="Times New Roman" w:eastAsia="Times New Roman" w:hAnsi="Times New Roman" w:cs="Times New Roman"/>
          <w:b/>
          <w:sz w:val="28"/>
          <w:szCs w:val="28"/>
          <w:lang w:val="fi-FI" w:eastAsia="id-ID"/>
        </w:rPr>
        <w:t>Disajikan pada Mahasiswa Semester II</w:t>
      </w:r>
    </w:p>
    <w:p w:rsidR="00E302C3" w:rsidRPr="00E302C3"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28"/>
          <w:szCs w:val="28"/>
          <w:lang w:val="fi-FI" w:eastAsia="id-ID"/>
        </w:rPr>
        <w:t xml:space="preserve">Tahun ajaran </w:t>
      </w:r>
      <w:r w:rsidR="00772875">
        <w:rPr>
          <w:rFonts w:ascii="Times New Roman" w:eastAsia="Times New Roman" w:hAnsi="Times New Roman" w:cs="Times New Roman"/>
          <w:b/>
          <w:sz w:val="32"/>
          <w:szCs w:val="32"/>
          <w:lang w:val="sv-SE"/>
        </w:rPr>
        <w:t>2015</w:t>
      </w:r>
      <w:r w:rsidR="00387284">
        <w:rPr>
          <w:rFonts w:ascii="Times New Roman" w:eastAsia="Times New Roman" w:hAnsi="Times New Roman" w:cs="Times New Roman"/>
          <w:b/>
          <w:sz w:val="32"/>
          <w:szCs w:val="32"/>
          <w:lang w:val="sv-SE"/>
        </w:rPr>
        <w:t>/</w:t>
      </w:r>
      <w:r w:rsidR="00772875">
        <w:rPr>
          <w:rFonts w:ascii="Times New Roman" w:eastAsia="Times New Roman" w:hAnsi="Times New Roman" w:cs="Times New Roman"/>
          <w:b/>
          <w:sz w:val="32"/>
          <w:szCs w:val="32"/>
          <w:lang w:val="sv-SE"/>
        </w:rPr>
        <w:t>2016</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val="fi-FI" w:eastAsia="id-ID"/>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val="fi-FI" w:eastAsia="id-ID"/>
        </w:rPr>
        <w:t>Dr. Yusnam Sjarief.PAK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val="fi-FI" w:eastAsia="id-ID"/>
        </w:rPr>
        <w:t>Dr. Pitut Aprilia Savitri</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r w:rsidRPr="00F87DEB">
        <w:rPr>
          <w:rFonts w:ascii="Times New Roman" w:eastAsia="Times New Roman" w:hAnsi="Times New Roman" w:cs="Times New Roman"/>
          <w:b/>
          <w:sz w:val="32"/>
          <w:szCs w:val="32"/>
          <w:lang w:val="sv-SE" w:eastAsia="id-ID"/>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r w:rsidRPr="00F87DEB">
        <w:rPr>
          <w:rFonts w:ascii="Times New Roman" w:eastAsia="Times New Roman" w:hAnsi="Times New Roman" w:cs="Times New Roman"/>
          <w:b/>
          <w:sz w:val="32"/>
          <w:szCs w:val="32"/>
          <w:lang w:val="sv-SE" w:eastAsia="id-ID"/>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eastAsia="id-ID"/>
        </w:rPr>
      </w:pPr>
      <w:r w:rsidRPr="00F87DEB">
        <w:rPr>
          <w:rFonts w:ascii="Times New Roman" w:eastAsia="Times New Roman" w:hAnsi="Times New Roman" w:cs="Times New Roman"/>
          <w:b/>
          <w:sz w:val="32"/>
          <w:szCs w:val="32"/>
          <w:lang w:val="fi-FI" w:eastAsia="id-ID"/>
        </w:rPr>
        <w:t>UNIVERSITAS MUHAMMADIYAH JAKARTA</w:t>
      </w:r>
    </w:p>
    <w:p w:rsidR="00E302C3" w:rsidRPr="00E302C3" w:rsidRDefault="00772875"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2015</w:t>
      </w:r>
      <w:r w:rsidR="00387284">
        <w:rPr>
          <w:rFonts w:ascii="Times New Roman" w:eastAsia="Times New Roman" w:hAnsi="Times New Roman" w:cs="Times New Roman"/>
          <w:b/>
          <w:sz w:val="32"/>
          <w:szCs w:val="32"/>
          <w:lang w:val="sv-SE"/>
        </w:rPr>
        <w:t>/</w:t>
      </w:r>
      <w:r>
        <w:rPr>
          <w:rFonts w:ascii="Times New Roman" w:eastAsia="Times New Roman" w:hAnsi="Times New Roman" w:cs="Times New Roman"/>
          <w:b/>
          <w:sz w:val="32"/>
          <w:szCs w:val="32"/>
          <w:lang w:val="sv-SE"/>
        </w:rPr>
        <w:t>2016</w:t>
      </w: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lastRenderedPageBreak/>
        <w:t>SISTIM MUSKULOSKLETAL</w:t>
      </w:r>
    </w:p>
    <w:p w:rsidR="00BF67D6" w:rsidRPr="00F87DEB" w:rsidRDefault="00BF67D6" w:rsidP="00BF67D6">
      <w:pPr>
        <w:spacing w:after="0" w:line="36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t>MODUL DASAR</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PENDAHULUAN</w:t>
      </w:r>
    </w:p>
    <w:p w:rsidR="00BF67D6" w:rsidRPr="00F87DEB" w:rsidRDefault="00BF67D6" w:rsidP="00BF67D6">
      <w:pPr>
        <w:spacing w:after="0" w:line="360" w:lineRule="auto"/>
        <w:jc w:val="both"/>
        <w:rPr>
          <w:rFonts w:ascii="Times New Roman" w:eastAsia="Times New Roman" w:hAnsi="Times New Roman" w:cs="Times New Roman"/>
          <w:b/>
          <w:lang w:eastAsia="id-ID"/>
        </w:rPr>
      </w:pPr>
      <w:r w:rsidRPr="00F87DEB">
        <w:rPr>
          <w:rFonts w:ascii="Times New Roman" w:eastAsia="Times New Roman" w:hAnsi="Times New Roman" w:cs="Times New Roman"/>
          <w:lang w:eastAsia="id-ID"/>
        </w:rPr>
        <w:t xml:space="preserve">Sistem muskuloskeletal meliputi tulang, persendian, otot, tendon dan bursa. Struktur tulang dan jaringan ikat menyusun kurang lebih 25 % berat badan. Struktur tulang memberikan perlindungan terhadap organ – organ penting dalam tubuh seperti jantung, paru, otak. Tulang berfungsi juga memberikan bentuk serta tempat melekatnya otot sehingga tubuh kita dapat bergerak, disamping itu tulang berfungsi sebagai penghasil sel darah merah dan sel darah putih ( tepatnya di sumsum tulang ) dalam </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Melalui modul ini, mahasiswa diharapkan dapat Menjelaskan peran kinerja Dasar alat gerak dalam mencapai kinerja manusia yang optimal ditinjau dari segi struktur anatomi, histologi, fisiologi dan biokimia</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Sebelum menggunakan buku ini, tutor dan mahasiswa harus membaca Tujuan dan Sasaran Pembelajaran sehingga diharapkan diskusi tidak menyimpang dari tujuan, dan  dapat dicapai kompetensi minimal yang diharapkan. Peran tutor dalam mengarahkan tutorial sangat penting. Bahan untuk diskusi bisa diperoleh dari bahan bacaan yang tercantum pada daftar pustaka pendukung. Kemungkinan seorang ahli dapat memberikan  kuliah  dalam  pertemuan konsultasi antara kelompok mahasiswa peserta diskusi dengan ahli yang bersangkutan</w:t>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Jakarta, Maret </w:t>
      </w:r>
      <w:r w:rsidR="00E302C3">
        <w:rPr>
          <w:rFonts w:ascii="Times New Roman" w:eastAsia="Times New Roman" w:hAnsi="Times New Roman" w:cs="Times New Roman"/>
          <w:lang w:eastAsia="id-ID"/>
        </w:rPr>
        <w:t>2011</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          Penyusun</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TUJUAN PEMBELAJARAN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Setelah selesai mempelajari modul ini, mahasiswa diharapkan dapat Menjelaskan peran kinerja alat gerak dalam mencapai kinerja manusia yang optimal</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SASARAN PEMBELAJARAN :</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Setelah selesai mempelajari modul ini, mahasiswa diharapkan dapat :</w:t>
      </w:r>
    </w:p>
    <w:p w:rsidR="00BF67D6" w:rsidRPr="00F87DEB" w:rsidRDefault="00BF67D6" w:rsidP="00EB589E">
      <w:pPr>
        <w:numPr>
          <w:ilvl w:val="0"/>
          <w:numId w:val="2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Mampu menjelaskan mekanisme kerja sistem alat gerak tubuh manusia, </w:t>
      </w:r>
    </w:p>
    <w:p w:rsidR="00BF67D6" w:rsidRPr="00F87DEB" w:rsidRDefault="00BF67D6" w:rsidP="00EB589E">
      <w:pPr>
        <w:numPr>
          <w:ilvl w:val="0"/>
          <w:numId w:val="27"/>
        </w:numPr>
        <w:spacing w:after="0" w:line="36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Mampu menjelaskan tentang anatomi sendi lutut, tangan dan kaki</w:t>
      </w:r>
    </w:p>
    <w:p w:rsidR="00BF67D6" w:rsidRPr="00F87DEB" w:rsidRDefault="00BF67D6" w:rsidP="00EB589E">
      <w:pPr>
        <w:numPr>
          <w:ilvl w:val="0"/>
          <w:numId w:val="27"/>
        </w:numPr>
        <w:spacing w:after="0" w:line="36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Mampu menjelaskan tentang lingkup gerak sendi masing-masing sendi lutut, tangan dan kaki</w:t>
      </w:r>
    </w:p>
    <w:p w:rsidR="00BF67D6" w:rsidRPr="00F87DEB" w:rsidRDefault="00BF67D6" w:rsidP="00EB589E">
      <w:pPr>
        <w:numPr>
          <w:ilvl w:val="0"/>
          <w:numId w:val="2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Mampu menjelaskan mekanisme kerja sistem alat gerak tubuh manusia, dengan memperhatikan faktor struktur histologi tulang, sendi dan otot</w:t>
      </w:r>
    </w:p>
    <w:p w:rsidR="00BF67D6" w:rsidRPr="00F87DEB" w:rsidRDefault="00BF67D6" w:rsidP="00EB589E">
      <w:pPr>
        <w:numPr>
          <w:ilvl w:val="0"/>
          <w:numId w:val="27"/>
        </w:numPr>
        <w:spacing w:after="0" w:line="36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Mampu  menjelaskan topografi innervasi extremitas</w:t>
      </w:r>
    </w:p>
    <w:p w:rsidR="00BF67D6" w:rsidRPr="00F87DEB" w:rsidRDefault="00BF67D6" w:rsidP="00EB589E">
      <w:pPr>
        <w:numPr>
          <w:ilvl w:val="0"/>
          <w:numId w:val="2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Mampu menjelaskan mekanisme kerja sistem alat gerak tubuh manusia, dengan memperhatikan faktor struktur Fisiologi tulang, sendi dan otot</w:t>
      </w:r>
    </w:p>
    <w:p w:rsidR="00BF67D6" w:rsidRPr="00F87DEB" w:rsidRDefault="00BF67D6" w:rsidP="00EB589E">
      <w:pPr>
        <w:numPr>
          <w:ilvl w:val="0"/>
          <w:numId w:val="2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Mampu menjelaskan Peran berbagai zat gizi dan substrat kimia lainnya dalam struktur biokimia</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SKENARIO  :</w:t>
      </w:r>
    </w:p>
    <w:p w:rsidR="00BF67D6" w:rsidRPr="00F87DEB" w:rsidRDefault="00BF67D6" w:rsidP="00BF67D6">
      <w:p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Pada saat sholat, kita harus melakukan gerakan Takbir, Sujud, Ruku dan Duduk</w:t>
      </w:r>
    </w:p>
    <w:p w:rsidR="00BF67D6" w:rsidRPr="00F87DEB" w:rsidRDefault="00BF67D6" w:rsidP="00BF67D6">
      <w:pPr>
        <w:spacing w:after="0" w:line="360" w:lineRule="auto"/>
        <w:rPr>
          <w:rFonts w:ascii="Times New Roman" w:eastAsia="Times New Roman" w:hAnsi="Times New Roman" w:cs="Times New Roman"/>
          <w:sz w:val="24"/>
          <w:szCs w:val="24"/>
          <w:lang w:val="fi-FI" w:eastAsia="id-ID"/>
        </w:rPr>
      </w:pPr>
      <w:r w:rsidRPr="00F87DEB">
        <w:rPr>
          <w:rFonts w:ascii="Times New Roman" w:eastAsia="Times New Roman" w:hAnsi="Times New Roman" w:cs="Times New Roman"/>
          <w:sz w:val="24"/>
          <w:szCs w:val="24"/>
          <w:lang w:val="fi-FI" w:eastAsia="id-ID"/>
        </w:rPr>
        <w:t>Pada saat bekerja dengan menggunakan komputer kita harus menggerakkan jari-jari tangan kita</w:t>
      </w:r>
    </w:p>
    <w:p w:rsidR="00773668" w:rsidRPr="00773668" w:rsidRDefault="00773668" w:rsidP="00773668">
      <w:pPr>
        <w:spacing w:after="0" w:line="360" w:lineRule="auto"/>
        <w:jc w:val="both"/>
        <w:rPr>
          <w:rFonts w:ascii="Times New Roman" w:eastAsia="Times New Roman" w:hAnsi="Times New Roman" w:cs="Times New Roman"/>
          <w:sz w:val="24"/>
          <w:szCs w:val="24"/>
          <w:lang w:val="sv-SE" w:eastAsia="id-ID"/>
        </w:rPr>
      </w:pPr>
      <w:r w:rsidRPr="00773668">
        <w:rPr>
          <w:rFonts w:ascii="Times New Roman" w:eastAsia="Times New Roman" w:hAnsi="Times New Roman" w:cs="Times New Roman"/>
          <w:sz w:val="24"/>
          <w:szCs w:val="24"/>
          <w:lang w:val="sv-SE" w:eastAsia="id-ID"/>
        </w:rPr>
        <w:t>Pada saat bermain bola, kaki banyak dipergunakan untuk menendang dan berlari</w:t>
      </w:r>
    </w:p>
    <w:p w:rsidR="00BF67D6" w:rsidRPr="00773668" w:rsidRDefault="00BF67D6" w:rsidP="00BF67D6">
      <w:pPr>
        <w:spacing w:after="0" w:line="360" w:lineRule="auto"/>
        <w:jc w:val="both"/>
        <w:rPr>
          <w:rFonts w:ascii="Times New Roman" w:eastAsia="Times New Roman" w:hAnsi="Times New Roman" w:cs="Times New Roman"/>
          <w:lang w:val="sv-SE"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Pertanyaan</w:t>
      </w:r>
      <w:r w:rsidRPr="00F87DEB">
        <w:rPr>
          <w:rFonts w:ascii="Times New Roman" w:eastAsia="Times New Roman" w:hAnsi="Times New Roman" w:cs="Times New Roman"/>
          <w:sz w:val="24"/>
          <w:szCs w:val="24"/>
          <w:lang w:eastAsia="id-ID"/>
        </w:rPr>
        <w:tab/>
        <w:t xml:space="preserve"> :</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1. Apa masalah yang utama terjadi pada ketiga kasus diatas?</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2. Organ terpenting apa yang menjadi masalah pada kasus diatas?</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3. Bagaimana dasar dan mekanisme kerja organ-organ tubuh tersebut?</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 xml:space="preserve">TUGAS UNTUK ANDA </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eastAsia="id-ID"/>
        </w:rPr>
      </w:pPr>
      <w:r w:rsidRPr="00F87DEB">
        <w:rPr>
          <w:rFonts w:ascii="Times New Roman" w:eastAsia="Times New Roman" w:hAnsi="Times New Roman" w:cs="Times New Roman"/>
          <w:bCs/>
          <w:lang w:eastAsia="id-ID"/>
        </w:rPr>
        <w:t xml:space="preserve">Setelah membaca dengan teliti scenario di atas, mahasiswa mendiskusikannya dalam satu kelompok diskusi yang terdiri dari 12-15 orang, dipimpin oleh seorang Ketua dan sekretaris yang dipilih oleh mahasiswa sendiri. Ketua dan sekretaris ini sebaiknya berganti-ganti pada setiap kali diskusi. Diskusi kelompok ini bisa dipimpin oleh tutor atau secara mandiri </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eastAsia="id-ID"/>
        </w:rPr>
      </w:pPr>
      <w:r w:rsidRPr="00F87DEB">
        <w:rPr>
          <w:rFonts w:ascii="Times New Roman" w:eastAsia="Times New Roman" w:hAnsi="Times New Roman" w:cs="Times New Roman"/>
          <w:bCs/>
          <w:lang w:eastAsia="id-ID"/>
        </w:rPr>
        <w:t>Melakukan aktivitas pembelajaran individual di perpustakaan dengan menggunakan buku ajar, majallah, slide, tape atau video, dan internet, untuk mencari informasi tambahan.</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eastAsia="id-ID"/>
        </w:rPr>
      </w:pPr>
      <w:r w:rsidRPr="00F87DEB">
        <w:rPr>
          <w:rFonts w:ascii="Times New Roman" w:eastAsia="Times New Roman" w:hAnsi="Times New Roman" w:cs="Times New Roman"/>
          <w:bCs/>
          <w:lang w:eastAsia="id-ID"/>
        </w:rPr>
        <w:t>Melakukan diskusi kelompok mandiri  (tanpa tutor),  melakukan curah pendapat bebas antar anggota kelompok untuk menganalisa dan atau mensintese informasi  dalam menyelesaikan masalah.</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Melakukan penilaian atas pelaksanaan tutorial pada umunya dan kinerja tutor</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Melakukan penilaian atas kinerja mahasiswa lain dalam kelompoknya.</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Berkonsultasi pada nara sumber yang ahli pada permasalahan dimaksud untuk memperoleh pengertian yang lebih mendalam (tanya pakar).</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Mengikuti kuliah khusus (kuliah pakar) dalam kelas untuk masalah yang belum jelas  atau tidak ditemukan jawabannya..</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val="sv-SE" w:eastAsia="id-ID"/>
        </w:rPr>
      </w:pPr>
      <w:r w:rsidRPr="00F87DEB">
        <w:rPr>
          <w:rFonts w:ascii="Times New Roman" w:eastAsia="Times New Roman" w:hAnsi="Times New Roman" w:cs="Times New Roman"/>
          <w:bCs/>
          <w:lang w:val="sv-SE" w:eastAsia="id-ID"/>
        </w:rPr>
        <w:t>Melakukan praktikum di laboratorium  Anatomi, Fisiologi, Histologi, Biokimia</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val="sv-SE" w:eastAsia="id-ID"/>
        </w:rPr>
      </w:pPr>
      <w:r w:rsidRPr="00F87DEB">
        <w:rPr>
          <w:rFonts w:ascii="Times New Roman" w:eastAsia="Times New Roman" w:hAnsi="Times New Roman" w:cs="Times New Roman"/>
          <w:bCs/>
          <w:lang w:val="sv-SE" w:eastAsia="id-ID"/>
        </w:rPr>
        <w:t>Melakukan latihan di Laboratorium Keterampilan Klinik</w:t>
      </w:r>
    </w:p>
    <w:p w:rsidR="00BF67D6" w:rsidRPr="00F87DEB" w:rsidRDefault="00BF67D6" w:rsidP="00BF67D6">
      <w:pPr>
        <w:spacing w:after="0" w:line="360" w:lineRule="auto"/>
        <w:jc w:val="both"/>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sv-SE" w:eastAsia="id-ID"/>
        </w:rPr>
      </w:pPr>
      <w:r w:rsidRPr="00F87DEB">
        <w:rPr>
          <w:rFonts w:ascii="Times New Roman" w:eastAsia="Times New Roman" w:hAnsi="Times New Roman" w:cs="Times New Roman"/>
          <w:b/>
          <w:sz w:val="24"/>
          <w:szCs w:val="24"/>
          <w:lang w:val="sv-SE" w:eastAsia="id-ID"/>
        </w:rPr>
        <w:t xml:space="preserve">PROSES PEMECAHAN MASALAH </w:t>
      </w:r>
    </w:p>
    <w:p w:rsidR="00BF67D6" w:rsidRPr="00F87DEB" w:rsidRDefault="00BF67D6" w:rsidP="00BF67D6">
      <w:pPr>
        <w:spacing w:after="0" w:line="360" w:lineRule="auto"/>
        <w:jc w:val="both"/>
        <w:rPr>
          <w:rFonts w:ascii="Times New Roman" w:eastAsia="Times New Roman" w:hAnsi="Times New Roman" w:cs="Times New Roman"/>
          <w:lang w:val="sv-SE" w:eastAsia="id-ID"/>
        </w:rPr>
      </w:pPr>
      <w:r w:rsidRPr="00F87DEB">
        <w:rPr>
          <w:rFonts w:ascii="Times New Roman" w:eastAsia="Times New Roman" w:hAnsi="Times New Roman" w:cs="Times New Roman"/>
          <w:lang w:val="sv-SE" w:eastAsia="id-ID"/>
        </w:rPr>
        <w:t>Dalam diskusi kelompok, mahasiswa  memecahkan probblem yang  terdapat dalam scenario ini, dengan melakukan  7 langkah  di bawah ini:</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Klarifikasi  isitilah yang tidak jelas dalam skenario di atas, dan tentukan kata kunci.</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Identifikasi problem  penting dalam skenario di atas, dengan membuat pertanyaan penting</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Analisa problem-problem tersebut dengan brain storming</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 xml:space="preserve">Urutkan jawaban  atas pertanyaan-pertanyaan tersebut di atas </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Tentukan tujuan pembelajaran  yang ingin dicapai oleh mahasiswa atas kasus di atas.</w:t>
      </w:r>
    </w:p>
    <w:p w:rsidR="00BF67D6" w:rsidRPr="00F87DEB" w:rsidRDefault="00BF67D6" w:rsidP="00BF67D6">
      <w:pPr>
        <w:spacing w:after="0" w:line="360" w:lineRule="auto"/>
        <w:jc w:val="both"/>
        <w:rPr>
          <w:rFonts w:ascii="Times New Roman" w:eastAsia="Times New Roman" w:hAnsi="Times New Roman" w:cs="Times New Roman"/>
          <w:lang w:val="de-DE" w:eastAsia="id-ID"/>
        </w:rPr>
      </w:pPr>
      <w:r w:rsidRPr="00F87DEB">
        <w:rPr>
          <w:rFonts w:ascii="Times New Roman" w:eastAsia="Times New Roman" w:hAnsi="Times New Roman" w:cs="Times New Roman"/>
          <w:lang w:val="de-DE" w:eastAsia="id-ID"/>
        </w:rPr>
        <w:t>Langkah  1 sd 5 dilakukan dalam  diskusi pertama  bersama  tutor.</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val="de-DE" w:eastAsia="id-ID"/>
        </w:rPr>
      </w:pPr>
      <w:r w:rsidRPr="00F87DEB">
        <w:rPr>
          <w:rFonts w:ascii="Times New Roman" w:eastAsia="Times New Roman" w:hAnsi="Times New Roman" w:cs="Times New Roman"/>
          <w:lang w:val="de-DE" w:eastAsia="id-ID"/>
        </w:rPr>
        <w:t>Cari informasi tambahan tentang kasus di atas di luar kelompok tatap muka.</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Langkah 6 dilakukan dengan belajar sendiri-sendiri atau diskusi berkelompok tidak  dengan tutor.</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Laporkan  hasil diskusi  dan sintesis  informasi-informasi yang baru ditemukan.</w:t>
      </w:r>
    </w:p>
    <w:p w:rsidR="00BF67D6" w:rsidRPr="00F87DEB" w:rsidRDefault="00BF67D6" w:rsidP="00BF67D6">
      <w:pPr>
        <w:spacing w:after="0" w:line="360" w:lineRule="auto"/>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Langkah 7 dilakukan dalam  kelompok diskusi  dengan tutor.</w:t>
      </w:r>
    </w:p>
    <w:p w:rsidR="00BF67D6" w:rsidRPr="00F87DEB" w:rsidRDefault="00BF67D6" w:rsidP="00BF67D6">
      <w:pPr>
        <w:spacing w:after="0" w:line="360" w:lineRule="auto"/>
        <w:jc w:val="both"/>
        <w:rPr>
          <w:rFonts w:ascii="Times New Roman" w:eastAsia="Times New Roman" w:hAnsi="Times New Roman" w:cs="Times New Roman"/>
          <w:sz w:val="24"/>
          <w:szCs w:val="24"/>
          <w:lang w:val="es-ES_tradnl"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s-ES_tradnl"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s-ES_tradnl"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s-ES_tradnl"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s-ES_tradnl"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JADWAL  KEGIATAN</w:t>
      </w:r>
    </w:p>
    <w:p w:rsidR="00BF67D6" w:rsidRPr="00F87DEB" w:rsidRDefault="00BF67D6" w:rsidP="00EB589E">
      <w:pPr>
        <w:numPr>
          <w:ilvl w:val="0"/>
          <w:numId w:val="29"/>
        </w:numPr>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pertama  dalam kelas besar, untuk dinamika, menjelaskan tentang cara penyelesaian modul,  dan membagi kelompok diskusi.</w:t>
      </w:r>
    </w:p>
    <w:p w:rsidR="00BF67D6" w:rsidRPr="00F87DEB" w:rsidRDefault="00BF67D6" w:rsidP="00EB589E">
      <w:pPr>
        <w:numPr>
          <w:ilvl w:val="0"/>
          <w:numId w:val="29"/>
        </w:numPr>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Mahasiswa belajar mandiri atau berkelompok untuk melilih ketua dan penulis kelompok.</w:t>
      </w:r>
    </w:p>
    <w:p w:rsidR="00BF67D6" w:rsidRPr="00F87DEB" w:rsidRDefault="00BF67D6" w:rsidP="00EB589E">
      <w:pPr>
        <w:numPr>
          <w:ilvl w:val="0"/>
          <w:numId w:val="29"/>
        </w:numPr>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kedua : kelompok diskusi dipimpin oleh mahasiswa untuk menyelesaikan langkah 1 sd 5</w:t>
      </w:r>
    </w:p>
    <w:p w:rsidR="00BF67D6" w:rsidRPr="00F87DEB" w:rsidRDefault="00BF67D6" w:rsidP="00EB589E">
      <w:pPr>
        <w:numPr>
          <w:ilvl w:val="0"/>
          <w:numId w:val="29"/>
        </w:numPr>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Mahasiswa belajar mandiri baik sendiri-sendiri atau berkelompok untuk mencari informasi baru,</w:t>
      </w:r>
    </w:p>
    <w:p w:rsidR="00BF67D6" w:rsidRPr="00F87DEB" w:rsidRDefault="00BF67D6" w:rsidP="00EB589E">
      <w:pPr>
        <w:numPr>
          <w:ilvl w:val="0"/>
          <w:numId w:val="29"/>
        </w:numPr>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ketiga : untuk melaporkan  hasil diskusi dan  mensintese  informasi yang baru ditemukan.</w:t>
      </w:r>
    </w:p>
    <w:p w:rsidR="00BF67D6" w:rsidRPr="00F87DEB" w:rsidRDefault="00BF67D6" w:rsidP="00EB589E">
      <w:pPr>
        <w:numPr>
          <w:ilvl w:val="0"/>
          <w:numId w:val="29"/>
        </w:numPr>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Catatan penting : Pertemuan terakhir berupa laporan dan diskusi di kelas besar dari kelompok dengan pakar masing – masing di bidang Anatomi, Fisiologi, Histologi dan Biokimia</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TIME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3"/>
        <w:gridCol w:w="1716"/>
        <w:gridCol w:w="1160"/>
        <w:gridCol w:w="1137"/>
        <w:gridCol w:w="1150"/>
        <w:gridCol w:w="1110"/>
      </w:tblGrid>
      <w:tr w:rsidR="00BF67D6" w:rsidRPr="00F87DEB" w:rsidTr="00BF67D6">
        <w:tc>
          <w:tcPr>
            <w:tcW w:w="162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w:t>
            </w:r>
          </w:p>
        </w:tc>
        <w:tc>
          <w:tcPr>
            <w:tcW w:w="171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II</w:t>
            </w:r>
          </w:p>
        </w:tc>
        <w:tc>
          <w:tcPr>
            <w:tcW w:w="116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III</w:t>
            </w:r>
          </w:p>
        </w:tc>
        <w:tc>
          <w:tcPr>
            <w:tcW w:w="1137"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IV</w:t>
            </w:r>
          </w:p>
        </w:tc>
        <w:tc>
          <w:tcPr>
            <w:tcW w:w="115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V</w:t>
            </w:r>
          </w:p>
        </w:tc>
        <w:tc>
          <w:tcPr>
            <w:tcW w:w="111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VI</w:t>
            </w:r>
          </w:p>
        </w:tc>
      </w:tr>
      <w:tr w:rsidR="00BF67D6" w:rsidRPr="00F87DEB" w:rsidTr="00BF67D6">
        <w:trPr>
          <w:trHeight w:val="2080"/>
        </w:trPr>
        <w:tc>
          <w:tcPr>
            <w:tcW w:w="162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Pertemuan I</w:t>
            </w:r>
          </w:p>
        </w:tc>
        <w:tc>
          <w:tcPr>
            <w:tcW w:w="171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Pertemuan II</w:t>
            </w:r>
          </w:p>
        </w:tc>
        <w:tc>
          <w:tcPr>
            <w:tcW w:w="116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Anatomi</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c>
          <w:tcPr>
            <w:tcW w:w="1137"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Histologi</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c>
          <w:tcPr>
            <w:tcW w:w="115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Biokimia</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c>
          <w:tcPr>
            <w:tcW w:w="111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Fisiologi</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r>
    </w:tbl>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es-ES_tradnl" w:eastAsia="id-ID"/>
        </w:rPr>
      </w:pPr>
      <w:r w:rsidRPr="00F87DEB">
        <w:rPr>
          <w:rFonts w:ascii="Times New Roman" w:eastAsia="Times New Roman" w:hAnsi="Times New Roman" w:cs="Times New Roman"/>
          <w:b/>
          <w:sz w:val="24"/>
          <w:szCs w:val="24"/>
          <w:lang w:val="es-ES_tradnl" w:eastAsia="id-ID"/>
        </w:rPr>
        <w:t>STRATEGI PEMBELAJARAN :</w:t>
      </w:r>
    </w:p>
    <w:p w:rsidR="00BF67D6" w:rsidRPr="00F87DEB" w:rsidRDefault="00BF67D6" w:rsidP="00EB589E">
      <w:pPr>
        <w:numPr>
          <w:ilvl w:val="1"/>
          <w:numId w:val="31"/>
        </w:numPr>
        <w:spacing w:after="0" w:line="360" w:lineRule="auto"/>
        <w:ind w:left="480" w:hanging="480"/>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Diskusi kelompok yang diarahkan tutor</w:t>
      </w:r>
    </w:p>
    <w:p w:rsidR="00BF67D6" w:rsidRPr="00F87DEB" w:rsidRDefault="00BF67D6" w:rsidP="00EB589E">
      <w:pPr>
        <w:numPr>
          <w:ilvl w:val="1"/>
          <w:numId w:val="31"/>
        </w:numPr>
        <w:spacing w:after="0" w:line="360" w:lineRule="auto"/>
        <w:ind w:left="480" w:hanging="480"/>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Diskusi kelompok mandiri tanpa tutor</w:t>
      </w:r>
    </w:p>
    <w:p w:rsidR="00BF67D6" w:rsidRPr="00F87DEB" w:rsidRDefault="00BF67D6" w:rsidP="00EB589E">
      <w:pPr>
        <w:numPr>
          <w:ilvl w:val="1"/>
          <w:numId w:val="31"/>
        </w:numPr>
        <w:spacing w:after="0" w:line="360" w:lineRule="auto"/>
        <w:ind w:left="480" w:hanging="480"/>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Konsultasi pada narasumber yang ahli (pakar) pada permasalahan dimaksud untuk memperoleh pengertian yang lebih mendalam</w:t>
      </w:r>
    </w:p>
    <w:p w:rsidR="00BF67D6" w:rsidRPr="00F87DEB" w:rsidRDefault="00BF67D6" w:rsidP="00EB589E">
      <w:pPr>
        <w:numPr>
          <w:ilvl w:val="1"/>
          <w:numId w:val="31"/>
        </w:numPr>
        <w:spacing w:after="0" w:line="360" w:lineRule="auto"/>
        <w:ind w:left="480" w:hanging="480"/>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Kuliah khusus dalam kelas</w:t>
      </w:r>
    </w:p>
    <w:p w:rsidR="00BF67D6" w:rsidRPr="00F87DEB" w:rsidRDefault="00BF67D6" w:rsidP="00EB589E">
      <w:pPr>
        <w:numPr>
          <w:ilvl w:val="1"/>
          <w:numId w:val="31"/>
        </w:numPr>
        <w:spacing w:after="0" w:line="360" w:lineRule="auto"/>
        <w:ind w:left="480" w:hanging="480"/>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Aktifitas pembelajaran individual di perpustakaan dengan menggunakan buku ajar, majallah, slide, tape atau video, dan internet</w:t>
      </w:r>
    </w:p>
    <w:p w:rsidR="00BF67D6" w:rsidRPr="00F87DEB" w:rsidRDefault="00BF67D6" w:rsidP="00EB589E">
      <w:pPr>
        <w:numPr>
          <w:ilvl w:val="1"/>
          <w:numId w:val="31"/>
        </w:numPr>
        <w:spacing w:after="0" w:line="360" w:lineRule="auto"/>
        <w:ind w:left="480" w:hanging="480"/>
        <w:jc w:val="both"/>
        <w:rPr>
          <w:rFonts w:ascii="Times New Roman" w:eastAsia="Times New Roman" w:hAnsi="Times New Roman" w:cs="Times New Roman"/>
          <w:bCs/>
          <w:lang w:val="sv-SE" w:eastAsia="id-ID"/>
        </w:rPr>
      </w:pPr>
      <w:r w:rsidRPr="00F87DEB">
        <w:rPr>
          <w:rFonts w:ascii="Times New Roman" w:eastAsia="Times New Roman" w:hAnsi="Times New Roman" w:cs="Times New Roman"/>
          <w:bCs/>
          <w:lang w:val="sv-SE" w:eastAsia="id-ID"/>
        </w:rPr>
        <w:t>Praktikum di laboratorium  anatomi, histologi, fisiologi dan biokimia</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LEMBAR KERJA</w:t>
      </w:r>
    </w:p>
    <w:p w:rsidR="00BF67D6" w:rsidRPr="00F87DEB" w:rsidRDefault="009B6FD7" w:rsidP="00BF67D6">
      <w:pPr>
        <w:spacing w:after="0" w:line="360" w:lineRule="auto"/>
        <w:jc w:val="both"/>
        <w:rPr>
          <w:rFonts w:ascii="Times New Roman" w:eastAsia="Times New Roman" w:hAnsi="Times New Roman" w:cs="Times New Roman"/>
          <w:b/>
          <w:sz w:val="24"/>
          <w:szCs w:val="24"/>
          <w:lang w:eastAsia="id-ID"/>
        </w:rPr>
      </w:pPr>
      <w:r>
        <w:rPr>
          <w:noProof/>
          <w:lang w:val="en-US"/>
        </w:rPr>
        <mc:AlternateContent>
          <mc:Choice Requires="wps">
            <w:drawing>
              <wp:anchor distT="0" distB="0" distL="114300" distR="114300" simplePos="0" relativeHeight="251649536" behindDoc="0" locked="0" layoutInCell="1" allowOverlap="1" wp14:anchorId="06D3B570" wp14:editId="02E42FFB">
                <wp:simplePos x="0" y="0"/>
                <wp:positionH relativeFrom="column">
                  <wp:posOffset>0</wp:posOffset>
                </wp:positionH>
                <wp:positionV relativeFrom="paragraph">
                  <wp:posOffset>0</wp:posOffset>
                </wp:positionV>
                <wp:extent cx="5486400" cy="8652510"/>
                <wp:effectExtent l="0" t="0" r="19050" b="1524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652510"/>
                        </a:xfrm>
                        <a:prstGeom prst="rect">
                          <a:avLst/>
                        </a:prstGeom>
                        <a:solidFill>
                          <a:srgbClr val="FFFFFF"/>
                        </a:solidFill>
                        <a:ln w="9525">
                          <a:solidFill>
                            <a:srgbClr val="000000"/>
                          </a:solidFill>
                          <a:miter lim="800000"/>
                          <a:headEnd/>
                          <a:tailEnd/>
                        </a:ln>
                      </wps:spPr>
                      <wps:txbx>
                        <w:txbxContent>
                          <w:p w:rsidR="00BF67D6" w:rsidRPr="00DD666D" w:rsidRDefault="00BF67D6" w:rsidP="00EB589E">
                            <w:pPr>
                              <w:numPr>
                                <w:ilvl w:val="0"/>
                                <w:numId w:val="28"/>
                              </w:numPr>
                              <w:spacing w:after="0" w:line="360" w:lineRule="auto"/>
                              <w:ind w:left="360"/>
                              <w:rPr>
                                <w:b/>
                              </w:rPr>
                            </w:pPr>
                            <w:r>
                              <w:rPr>
                                <w:b/>
                              </w:rPr>
                              <w:t>Kata/Kalimat kunci</w:t>
                            </w:r>
                          </w:p>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D3B570" id="_x0000_t202" coordsize="21600,21600" o:spt="202" path="m,l,21600r21600,l21600,xe">
                <v:stroke joinstyle="miter"/>
                <v:path gradientshapeok="t" o:connecttype="rect"/>
              </v:shapetype>
              <v:shape id="Text Box 27" o:spid="_x0000_s1026" type="#_x0000_t202" style="position:absolute;left:0;text-align:left;margin-left:0;margin-top:0;width:6in;height:681.3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">
                <v:textbox>
                  <w:txbxContent>
                    <w:p w:rsidR="00BF67D6" w:rsidRPr="00DD666D" w:rsidRDefault="00BF67D6" w:rsidP="00EB589E">
                      <w:pPr>
                        <w:numPr>
                          <w:ilvl w:val="0"/>
                          <w:numId w:val="28"/>
                        </w:numPr>
                        <w:spacing w:after="0" w:line="360" w:lineRule="auto"/>
                        <w:ind w:left="360"/>
                        <w:rPr>
                          <w:b/>
                        </w:rPr>
                      </w:pPr>
                      <w:r>
                        <w:rPr>
                          <w:b/>
                        </w:rPr>
                        <w:t>Kata/Kalimat kunci</w:t>
                      </w:r>
                    </w:p>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b/>
          <w:sz w:val="24"/>
          <w:szCs w:val="24"/>
          <w:lang w:eastAsia="id-ID"/>
        </w:rPr>
      </w:pPr>
      <w:r>
        <w:rPr>
          <w:noProof/>
          <w:lang w:val="en-US"/>
        </w:rPr>
        <w:lastRenderedPageBreak/>
        <mc:AlternateContent>
          <mc:Choice Requires="wps">
            <w:drawing>
              <wp:anchor distT="0" distB="0" distL="114300" distR="114300" simplePos="0" relativeHeight="251650560" behindDoc="0" locked="0" layoutInCell="1" allowOverlap="1" wp14:anchorId="07115CB2" wp14:editId="401DC819">
                <wp:simplePos x="0" y="0"/>
                <wp:positionH relativeFrom="column">
                  <wp:posOffset>-114300</wp:posOffset>
                </wp:positionH>
                <wp:positionV relativeFrom="paragraph">
                  <wp:posOffset>0</wp:posOffset>
                </wp:positionV>
                <wp:extent cx="5486400" cy="8229600"/>
                <wp:effectExtent l="0" t="0" r="19050" b="1905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EB589E">
                            <w:pPr>
                              <w:numPr>
                                <w:ilvl w:val="0"/>
                                <w:numId w:val="28"/>
                              </w:numPr>
                              <w:spacing w:after="0" w:line="360" w:lineRule="auto"/>
                              <w:ind w:left="360"/>
                              <w:rPr>
                                <w:b/>
                              </w:rPr>
                            </w:pPr>
                            <w:r w:rsidRPr="00DD666D">
                              <w:rPr>
                                <w:b/>
                              </w:rPr>
                              <w:t>Pertanyaan-pertanyaan  penting</w:t>
                            </w:r>
                          </w:p>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115CB2" id="Text Box 26" o:spid="_x0000_s1027" type="#_x0000_t202" style="position:absolute;left:0;text-align:left;margin-left:-9pt;margin-top:0;width:6in;height:9in;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">
                <v:textbox>
                  <w:txbxContent>
                    <w:p w:rsidR="00BF67D6" w:rsidRPr="00DD666D" w:rsidRDefault="00BF67D6" w:rsidP="00EB589E">
                      <w:pPr>
                        <w:numPr>
                          <w:ilvl w:val="0"/>
                          <w:numId w:val="28"/>
                        </w:numPr>
                        <w:spacing w:after="0" w:line="360" w:lineRule="auto"/>
                        <w:ind w:left="360"/>
                        <w:rPr>
                          <w:b/>
                        </w:rPr>
                      </w:pPr>
                      <w:r w:rsidRPr="00DD666D">
                        <w:rPr>
                          <w:b/>
                        </w:rPr>
                        <w:t>Pertanyaan-pertanyaan  penting</w:t>
                      </w:r>
                    </w:p>
                    <w:p w:rsidR="00BF67D6" w:rsidRDefault="00BF67D6" w:rsidP="00BF67D6"/>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b/>
          <w:sz w:val="24"/>
          <w:szCs w:val="24"/>
          <w:lang w:eastAsia="id-ID"/>
        </w:rPr>
      </w:pPr>
      <w:r>
        <w:rPr>
          <w:noProof/>
          <w:lang w:val="en-US"/>
        </w:rPr>
        <w:lastRenderedPageBreak/>
        <mc:AlternateContent>
          <mc:Choice Requires="wps">
            <w:drawing>
              <wp:anchor distT="0" distB="0" distL="114300" distR="114300" simplePos="0" relativeHeight="251651584" behindDoc="0" locked="0" layoutInCell="1" allowOverlap="1" wp14:anchorId="519230BA" wp14:editId="70642F53">
                <wp:simplePos x="0" y="0"/>
                <wp:positionH relativeFrom="column">
                  <wp:posOffset>0</wp:posOffset>
                </wp:positionH>
                <wp:positionV relativeFrom="paragraph">
                  <wp:posOffset>0</wp:posOffset>
                </wp:positionV>
                <wp:extent cx="5486400" cy="8229600"/>
                <wp:effectExtent l="0" t="0" r="19050" b="1905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sidRPr="00DD666D">
                              <w:rPr>
                                <w:b/>
                              </w:rPr>
                              <w:t xml:space="preserve">3.  </w:t>
                            </w:r>
                            <w:r>
                              <w:rPr>
                                <w:b/>
                              </w:rPr>
                              <w:t>Tujuan pembelajaran pada kasus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9230BA" id="Text Box 25" o:spid="_x0000_s1028" type="#_x0000_t202" style="position:absolute;left:0;text-align:left;margin-left:0;margin-top:0;width:6in;height:9in;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">
                <v:textbox>
                  <w:txbxContent>
                    <w:p w:rsidR="00BF67D6" w:rsidRPr="00DD666D" w:rsidRDefault="00BF67D6" w:rsidP="00BF67D6">
                      <w:pPr>
                        <w:rPr>
                          <w:b/>
                        </w:rPr>
                      </w:pPr>
                      <w:r w:rsidRPr="00DD666D">
                        <w:rPr>
                          <w:b/>
                        </w:rPr>
                        <w:t xml:space="preserve">3.  </w:t>
                      </w:r>
                      <w:r>
                        <w:rPr>
                          <w:b/>
                        </w:rPr>
                        <w:t>Tujuan pembelajaran pada kasus</w:t>
                      </w:r>
                    </w:p>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b/>
          <w:sz w:val="24"/>
          <w:szCs w:val="24"/>
          <w:lang w:eastAsia="id-ID"/>
        </w:rPr>
      </w:pPr>
      <w:r>
        <w:rPr>
          <w:noProof/>
          <w:lang w:val="en-US"/>
        </w:rPr>
        <w:lastRenderedPageBreak/>
        <mc:AlternateContent>
          <mc:Choice Requires="wps">
            <w:drawing>
              <wp:anchor distT="0" distB="0" distL="114300" distR="114300" simplePos="0" relativeHeight="251652608" behindDoc="0" locked="0" layoutInCell="1" allowOverlap="1" wp14:anchorId="4E788899" wp14:editId="011D42C2">
                <wp:simplePos x="0" y="0"/>
                <wp:positionH relativeFrom="column">
                  <wp:posOffset>0</wp:posOffset>
                </wp:positionH>
                <wp:positionV relativeFrom="paragraph">
                  <wp:posOffset>0</wp:posOffset>
                </wp:positionV>
                <wp:extent cx="5372100" cy="8229600"/>
                <wp:effectExtent l="0" t="0" r="19050" b="1905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Pr>
                                <w:b/>
                              </w:rPr>
                              <w:t>4. Jawaban 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788899" id="Text Box 24" o:spid="_x0000_s1029" type="#_x0000_t202" style="position:absolute;left:0;text-align:left;margin-left:0;margin-top:0;width:423pt;height:9in;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">
                <v:textbox>
                  <w:txbxContent>
                    <w:p w:rsidR="00BF67D6" w:rsidRPr="00DD666D" w:rsidRDefault="00BF67D6" w:rsidP="00BF67D6">
                      <w:pPr>
                        <w:rPr>
                          <w:b/>
                        </w:rPr>
                      </w:pPr>
                      <w:r>
                        <w:rPr>
                          <w:b/>
                        </w:rPr>
                        <w:t>4. Jawaban pertanyaan</w:t>
                      </w:r>
                    </w:p>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DAFTAR BAHAN BACAAN :</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1. Harrison’s Principle of Internal Medicine, edit by Faucy AS, Braunwald E et al, 15th edition, McGraw Hill Inc, New York, 2001</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2. Riardi Pramudyo, Patogenesis Gastropati OAINS, Naskah Lengkap Temu Ilmiah Reumatologi di Jakarta, 2003</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3. John H Klippel, Primer on The Rheumatic Disesases, Edition 12, 2003</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4. Muoskowitz, Howell, Altman et all, Osteoarthritis, Diagnosis and Medical/ Surgical Management, 3rd edition, 2001</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5 Shaun Ruddy, Edward D.Harris, Clement B.Sledge : Textbook of Rheumatology, 6th edition, 2001</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6. Sjaifullah Noer, dkk : Buku Ajar Ilmu Penyakit Dalam, Edisi ketiga, Balai Penerbit FKUI, Jakarta, 1996</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24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240" w:lineRule="auto"/>
        <w:jc w:val="center"/>
        <w:rPr>
          <w:rFonts w:ascii="Times New Roman" w:eastAsia="Times New Roman" w:hAnsi="Times New Roman" w:cs="Times New Roman"/>
          <w:sz w:val="36"/>
          <w:szCs w:val="36"/>
          <w:lang w:eastAsia="id-ID"/>
        </w:rPr>
      </w:pPr>
      <w:r w:rsidRPr="00F87DEB">
        <w:rPr>
          <w:rFonts w:ascii="Times New Roman" w:eastAsia="Times New Roman" w:hAnsi="Times New Roman" w:cs="Times New Roman"/>
          <w:sz w:val="36"/>
          <w:szCs w:val="36"/>
          <w:lang w:eastAsia="id-ID"/>
        </w:rPr>
        <w:lastRenderedPageBreak/>
        <w:t>BUKU PEGANGAN MAHASISWA</w:t>
      </w:r>
    </w:p>
    <w:p w:rsidR="00BF67D6" w:rsidRPr="00F87DEB" w:rsidRDefault="00BF67D6" w:rsidP="00BF67D6">
      <w:pPr>
        <w:spacing w:after="0" w:line="24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24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240" w:lineRule="auto"/>
        <w:jc w:val="center"/>
        <w:rPr>
          <w:rFonts w:ascii="Times New Roman" w:eastAsia="Times New Roman" w:hAnsi="Times New Roman" w:cs="Times New Roman"/>
          <w:b/>
          <w:bCs/>
          <w:sz w:val="48"/>
          <w:szCs w:val="48"/>
          <w:lang w:eastAsia="id-ID"/>
        </w:rPr>
      </w:pPr>
      <w:r w:rsidRPr="00F87DEB">
        <w:rPr>
          <w:rFonts w:ascii="Times New Roman" w:eastAsia="Times New Roman" w:hAnsi="Times New Roman" w:cs="Times New Roman"/>
          <w:b/>
          <w:bCs/>
          <w:sz w:val="48"/>
          <w:szCs w:val="48"/>
          <w:lang w:eastAsia="id-ID"/>
        </w:rPr>
        <w:t>MODUL</w:t>
      </w:r>
    </w:p>
    <w:p w:rsidR="00BF67D6" w:rsidRPr="00F87DEB" w:rsidRDefault="00BF67D6" w:rsidP="00BF67D6">
      <w:pPr>
        <w:spacing w:after="0" w:line="240" w:lineRule="auto"/>
        <w:jc w:val="center"/>
        <w:rPr>
          <w:rFonts w:ascii="Times New Roman" w:eastAsia="Times New Roman" w:hAnsi="Times New Roman" w:cs="Times New Roman"/>
          <w:b/>
          <w:bCs/>
          <w:sz w:val="48"/>
          <w:szCs w:val="48"/>
          <w:lang w:eastAsia="id-ID"/>
        </w:rPr>
      </w:pPr>
      <w:r w:rsidRPr="00F87DEB">
        <w:rPr>
          <w:rFonts w:ascii="Times New Roman" w:eastAsia="Times New Roman" w:hAnsi="Times New Roman" w:cs="Times New Roman"/>
          <w:b/>
          <w:bCs/>
          <w:sz w:val="48"/>
          <w:szCs w:val="48"/>
          <w:lang w:eastAsia="id-ID"/>
        </w:rPr>
        <w:t>NYERI SENDI</w:t>
      </w:r>
    </w:p>
    <w:p w:rsidR="00BF67D6" w:rsidRPr="00F87DEB" w:rsidRDefault="009B6FD7" w:rsidP="00BF67D6">
      <w:pPr>
        <w:spacing w:after="0" w:line="360" w:lineRule="auto"/>
        <w:jc w:val="both"/>
        <w:rPr>
          <w:rFonts w:ascii="Times New Roman" w:eastAsia="Times New Roman" w:hAnsi="Times New Roman" w:cs="Times New Roman"/>
          <w:b/>
          <w:sz w:val="28"/>
          <w:szCs w:val="28"/>
          <w:lang w:eastAsia="id-ID"/>
        </w:rPr>
      </w:pPr>
      <w:r>
        <w:rPr>
          <w:noProof/>
          <w:lang w:val="en-US"/>
        </w:rPr>
        <w:drawing>
          <wp:anchor distT="0" distB="0" distL="114300" distR="114300" simplePos="0" relativeHeight="251659776" behindDoc="1" locked="0" layoutInCell="1" allowOverlap="1" wp14:anchorId="5A96B28A" wp14:editId="624C3C76">
            <wp:simplePos x="0" y="0"/>
            <wp:positionH relativeFrom="column">
              <wp:posOffset>1600200</wp:posOffset>
            </wp:positionH>
            <wp:positionV relativeFrom="paragraph">
              <wp:posOffset>262890</wp:posOffset>
            </wp:positionV>
            <wp:extent cx="2286000" cy="2057400"/>
            <wp:effectExtent l="0" t="0" r="0" b="0"/>
            <wp:wrapNone/>
            <wp:docPr id="50" name="Picture 23"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escription: Logo%20UMJ%2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val="fi-FI" w:eastAsia="id-ID"/>
        </w:rPr>
      </w:pPr>
      <w:r w:rsidRPr="00F87DEB">
        <w:rPr>
          <w:rFonts w:ascii="Times New Roman" w:eastAsia="Times New Roman" w:hAnsi="Times New Roman" w:cs="Times New Roman"/>
          <w:b/>
          <w:sz w:val="28"/>
          <w:szCs w:val="28"/>
          <w:lang w:val="fi-FI" w:eastAsia="id-ID"/>
        </w:rPr>
        <w:t>Disajikan pada Mahasiswa Semester II</w:t>
      </w:r>
    </w:p>
    <w:p w:rsidR="00E302C3" w:rsidRPr="00E302C3"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28"/>
          <w:szCs w:val="28"/>
          <w:lang w:val="fi-FI" w:eastAsia="id-ID"/>
        </w:rPr>
        <w:t xml:space="preserve">Tahun ajaran </w:t>
      </w:r>
      <w:r w:rsidR="00772875">
        <w:rPr>
          <w:rFonts w:ascii="Times New Roman" w:eastAsia="Times New Roman" w:hAnsi="Times New Roman" w:cs="Times New Roman"/>
          <w:b/>
          <w:sz w:val="32"/>
          <w:szCs w:val="32"/>
          <w:lang w:val="sv-SE"/>
        </w:rPr>
        <w:t>2015</w:t>
      </w:r>
      <w:r w:rsidR="00387284">
        <w:rPr>
          <w:rFonts w:ascii="Times New Roman" w:eastAsia="Times New Roman" w:hAnsi="Times New Roman" w:cs="Times New Roman"/>
          <w:b/>
          <w:sz w:val="32"/>
          <w:szCs w:val="32"/>
          <w:lang w:val="sv-SE"/>
        </w:rPr>
        <w:t>/</w:t>
      </w:r>
      <w:r w:rsidR="00772875">
        <w:rPr>
          <w:rFonts w:ascii="Times New Roman" w:eastAsia="Times New Roman" w:hAnsi="Times New Roman" w:cs="Times New Roman"/>
          <w:b/>
          <w:sz w:val="32"/>
          <w:szCs w:val="32"/>
          <w:lang w:val="sv-SE"/>
        </w:rPr>
        <w:t>2016</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val="fi-FI" w:eastAsia="id-ID"/>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val="fi-FI" w:eastAsia="id-ID"/>
        </w:rPr>
        <w:t>Dr. Yusnam Sjarief.PAK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val="fi-FI" w:eastAsia="id-ID"/>
        </w:rPr>
        <w:t>Dr. Pitut Aprilia Savitri</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eastAsia="id-ID"/>
        </w:rPr>
      </w:pPr>
      <w:r w:rsidRPr="00F87DEB">
        <w:rPr>
          <w:rFonts w:ascii="Times New Roman" w:eastAsia="Times New Roman" w:hAnsi="Times New Roman" w:cs="Times New Roman"/>
          <w:b/>
          <w:sz w:val="36"/>
          <w:szCs w:val="36"/>
          <w:lang w:val="fi-FI" w:eastAsia="id-ID"/>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r w:rsidRPr="00F87DEB">
        <w:rPr>
          <w:rFonts w:ascii="Times New Roman" w:eastAsia="Times New Roman" w:hAnsi="Times New Roman" w:cs="Times New Roman"/>
          <w:b/>
          <w:sz w:val="32"/>
          <w:szCs w:val="32"/>
          <w:lang w:val="sv-SE" w:eastAsia="id-ID"/>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r w:rsidRPr="00F87DEB">
        <w:rPr>
          <w:rFonts w:ascii="Times New Roman" w:eastAsia="Times New Roman" w:hAnsi="Times New Roman" w:cs="Times New Roman"/>
          <w:b/>
          <w:sz w:val="32"/>
          <w:szCs w:val="32"/>
          <w:lang w:val="sv-SE" w:eastAsia="id-ID"/>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eastAsia="id-ID"/>
        </w:rPr>
      </w:pPr>
      <w:r w:rsidRPr="00F87DEB">
        <w:rPr>
          <w:rFonts w:ascii="Times New Roman" w:eastAsia="Times New Roman" w:hAnsi="Times New Roman" w:cs="Times New Roman"/>
          <w:b/>
          <w:sz w:val="32"/>
          <w:szCs w:val="32"/>
          <w:lang w:val="fi-FI" w:eastAsia="id-ID"/>
        </w:rPr>
        <w:t>UNIVERSITAS MUHAMMADIYAH JAKARTA</w:t>
      </w:r>
    </w:p>
    <w:p w:rsidR="00E302C3" w:rsidRPr="00E302C3" w:rsidRDefault="00772875"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2015</w:t>
      </w:r>
      <w:r w:rsidR="00387284">
        <w:rPr>
          <w:rFonts w:ascii="Times New Roman" w:eastAsia="Times New Roman" w:hAnsi="Times New Roman" w:cs="Times New Roman"/>
          <w:b/>
          <w:sz w:val="32"/>
          <w:szCs w:val="32"/>
          <w:lang w:val="sv-SE"/>
        </w:rPr>
        <w:t>/</w:t>
      </w:r>
      <w:r>
        <w:rPr>
          <w:rFonts w:ascii="Times New Roman" w:eastAsia="Times New Roman" w:hAnsi="Times New Roman" w:cs="Times New Roman"/>
          <w:b/>
          <w:sz w:val="32"/>
          <w:szCs w:val="32"/>
          <w:lang w:val="sv-SE"/>
        </w:rPr>
        <w:t>2016</w:t>
      </w: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Default="00BF67D6" w:rsidP="00BF67D6">
      <w:pPr>
        <w:spacing w:after="0" w:line="240" w:lineRule="auto"/>
        <w:jc w:val="center"/>
        <w:rPr>
          <w:rFonts w:ascii="Times New Roman" w:eastAsia="Times New Roman" w:hAnsi="Times New Roman" w:cs="Times New Roman"/>
          <w:b/>
          <w:sz w:val="28"/>
          <w:szCs w:val="28"/>
          <w:lang w:eastAsia="id-ID"/>
        </w:rPr>
      </w:pPr>
    </w:p>
    <w:p w:rsidR="00B96FAB" w:rsidRPr="00F87DEB" w:rsidRDefault="00B96FAB" w:rsidP="00BF67D6">
      <w:pPr>
        <w:spacing w:after="0" w:line="240" w:lineRule="auto"/>
        <w:jc w:val="center"/>
        <w:rPr>
          <w:rFonts w:ascii="Times New Roman" w:eastAsia="Times New Roman" w:hAnsi="Times New Roman" w:cs="Times New Roman"/>
          <w:b/>
          <w:sz w:val="28"/>
          <w:szCs w:val="28"/>
          <w:lang w:eastAsia="id-ID"/>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lastRenderedPageBreak/>
        <w:t>SISTIM MUSKULOSKLETAL</w:t>
      </w: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t>NYERI SENDI</w:t>
      </w: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PENDAHULUAN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Penyakit - penyakit miskuloskletal perlu dicermati dalam penegakan diagnosis, karena umumnya gejala – gejala yang diperlihatkan hampir sama. Ketelitian dalam mengumpulkan gejala – gejala dan pemeriksaan pendukung sangat diperlukan. Untuk dignosis penyakit – penyakit dalam bidang Reumatologi, umumnya digunakan kriteria dari </w:t>
      </w:r>
      <w:r w:rsidRPr="00F87DEB">
        <w:rPr>
          <w:rFonts w:ascii="Times New Roman" w:eastAsia="Times New Roman" w:hAnsi="Times New Roman" w:cs="Times New Roman"/>
          <w:i/>
          <w:lang w:eastAsia="id-ID"/>
        </w:rPr>
        <w:t>American College of Rheumatology (ACR).</w:t>
      </w:r>
      <w:r w:rsidRPr="00F87DEB">
        <w:rPr>
          <w:rFonts w:ascii="Times New Roman" w:eastAsia="Times New Roman" w:hAnsi="Times New Roman" w:cs="Times New Roman"/>
          <w:lang w:eastAsia="id-ID"/>
        </w:rPr>
        <w:t xml:space="preserve"> Bila gejala dan pemeriksaan sudah memenuhi, maka dignosis dan terapi sudah dapat dilakukan.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Melalui modul ini, beberapa keluhan penderita berupa nyeri sendi akan disajikan dalam bentuk skenario. Mahasiswa diharapkan untuk mencermati gejala – gejala yang ada, kemudian dari keluahan satu dengan lainnya dapat dihubungkan dan pemeriksaan pendukung yang diperlukan dapat difikirkan.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Sebelum menggunakan buku ini, tutor dan mahasiswa harus membaca TIU dan TIK sehingga diharapkan diskusi tidak menyimpang dari tujuan, dan  dapat dicapai kompetensi minimal yang diharapkan. Peran tutor dalam mengarahkan tutorial sangat penting. Bahan untuk diskusi bisa diperoleh dari bahan bacaan yang tercantum pada daftar pustaka pendukung. Kemungkinan seorang ahli dapat memberikan  kuliah  dalam  pertemuan konsultasi antara kelompok mahasiswa peserta diskusi dengan ahli yang bersangkutan yang bisa diatur dengan dosen yang bersangkutan.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Penyusun mengharaapkan buku modul ini dapat membantu mahasiswa dalam memecahkan masalah penyakit infeksi yang akan disajikan pada sistim selanjutnya.</w:t>
      </w:r>
    </w:p>
    <w:p w:rsidR="00BF67D6" w:rsidRPr="00F87DEB" w:rsidRDefault="00BF67D6" w:rsidP="00BF67D6">
      <w:p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p>
    <w:p w:rsidR="00BF67D6" w:rsidRPr="00F87DEB" w:rsidRDefault="00BF67D6" w:rsidP="00B96FAB">
      <w:p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Jakarta, </w:t>
      </w:r>
      <w:r w:rsidR="00B96FAB">
        <w:rPr>
          <w:rFonts w:ascii="Times New Roman" w:eastAsia="Times New Roman" w:hAnsi="Times New Roman" w:cs="Times New Roman"/>
          <w:lang w:eastAsia="id-ID"/>
        </w:rPr>
        <w:t>Februari 2013</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t>Penyusun</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TUJUAN PEMBELAJARAN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Setelah selesai mempelajari modul ini, mahasiswa diharapkan dapat menjelaskan tentang diagnosis nyeri sendi, penyebab-penyebab nyeri sendi, patofisiologi terjadinya nyeri sendi, dapat membedakan nyeri sendi akibat karena inflamasi dan nyeri sendi akibat karena mekanik.</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TUJUAN INSTRUKSIONAL KHUSUS (TIK) :</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Setelah selesai mempelajari modul ini, mahasiswa diharapkan dapat :</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Menjelaskan mekanisme nyeri akibat inflmasi (peradangan).</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Menjelaskan mekanisme nyeri akibat gangguan mekanik.</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Mengetahui sendi – sendi yang sering mengenai artritis gout, osteoartritis, dan artritis reumatoid.</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Menggambarkan kelainan – kelainan sendi akibat karena inflamasi dan gangguan mekanik.</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Menyebutkan jenis – jenis pemeriksaan yang diperlukan untuk mengarahkan diagnosis penyakit ini</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Memberikan terapi yang sesuai dengan penyakitnya</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Menyebutkan komplikasi penyakit </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Menyebutkan diagnosis banding dari artritis gout, osteoartritis, dan artritis reumatoid.</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Menyebutkan tindakan promotif, preventif dan rehabilitatif pada penyakit dengan nyeri sendi</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menentukan prognosa pada penyakit nyeri sendi</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SKENARIO - 1 :</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Seorang wanita umur 55 tahun, Ibu Rumah Tangga, mengeluh nyeri kedua lutut dialami penderita sejak 4 bulan terakhir ini, terutama saat berjalan, mengaku kesulitan bila naik turun tangga terutama bila ingin turun. Kaku pagi hari (+), berlangsung sekitar 10-15 menit. Bengkak kedua lutut, namun tidak ada tanda-tanda kemerahan. Nyeri pada jari-jari tangan (-), tidak bersifat simetris. Penderita juga menderita kencing manis ,berat badan 67 kg, dengan tinggi badan 155 Cm.</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SKENARIO – 2 :</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Seorang laki-laki 49 tahun, datang di poliklinik dengan jalan pincang, karena nyeri yang hebat pada sendi ibu jari kaki kanan. Dialami penderita saat bangun pagi tadi, menurut penderita penderita semalam ia masih sempat belanja di mall bersama keluarga dan makan soto betawi. Riwayat keluhan seperti sudah sering dialami penderita.</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SKENARIO - 3 :</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Ny. Mirna (39 tahun) penjaga kantin di asrama datang berobat ke dokter dengan keluhan nyeri pada jari-jari tangannya kanan dan kiri, nyeri dirasakan sejak 1 tahun yang lalu  hilang timbul terutama bila cuaca dingin dan pagi hari. Pagi hari jari-jari tangan juga sering terasa kaku. Ny. Mirna juga mengeluh kesulitan bila ingin mencuci baju dan berpakaian</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 xml:space="preserve">TUGAS UNTUK ANDA </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eastAsia="id-ID"/>
        </w:rPr>
      </w:pPr>
      <w:r w:rsidRPr="00F87DEB">
        <w:rPr>
          <w:rFonts w:ascii="Times New Roman" w:eastAsia="Times New Roman" w:hAnsi="Times New Roman" w:cs="Times New Roman"/>
          <w:bCs/>
          <w:lang w:eastAsia="id-ID"/>
        </w:rPr>
        <w:t xml:space="preserve">Setelah membaca dengan teliti scenario di atas, mahasiswa mendiskusikannya dalam satu kelompok diskusi yang terdiri dari 12-15 orang, dipimpin oleh seorang Ketua dan sekretaris yang dipilih oleh mahasiswa sendiri. Ketua dan sekretaris ini sebaiknya berganti-ganti pada setiap kali diskusi. Diskusi kelompok ini bisa dipimpin oleh tutor atau secara mandiri </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eastAsia="id-ID"/>
        </w:rPr>
      </w:pPr>
      <w:r w:rsidRPr="00F87DEB">
        <w:rPr>
          <w:rFonts w:ascii="Times New Roman" w:eastAsia="Times New Roman" w:hAnsi="Times New Roman" w:cs="Times New Roman"/>
          <w:bCs/>
          <w:lang w:eastAsia="id-ID"/>
        </w:rPr>
        <w:t>Melakukan aktivitas pembelajaran individual di perpustakaan dengan menggunakan buku ajar, majallah, slide, tape atau video, dan internet, untuk mencari informasi tambahan.</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eastAsia="id-ID"/>
        </w:rPr>
      </w:pPr>
      <w:r w:rsidRPr="00F87DEB">
        <w:rPr>
          <w:rFonts w:ascii="Times New Roman" w:eastAsia="Times New Roman" w:hAnsi="Times New Roman" w:cs="Times New Roman"/>
          <w:bCs/>
          <w:lang w:eastAsia="id-ID"/>
        </w:rPr>
        <w:t>Melakukan diskusi kelompok mandiri  (tanpa tutor),  melakukan curah pendapat bebas antar anggota kelompok untuk menganalisa dan atau mensintese informasi  dalam menyelesaikan masalah.</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Melakukan penilaian atas pelaksanaan tutorial pada umunya dan kinerja tutor</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Melakukan penilaian atas kinerja mahasiswa lain dalam kelompoknya.</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Berkonsultasi pada nara sumber yang ahli pada permasalahan dimaksud untuk memperoleh pengertian yang lebih mendalam (tanya pakar).</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Mengikuti kuliah khusus (kuliah pakar) dalam kelas untuk masalah yang belum jelas  atau tidak ditemukan jawabannya..dengan melaporkan hasil diskusi patologi klinik, radiologi dan farmakologi</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sv-SE" w:eastAsia="id-ID"/>
        </w:rPr>
      </w:pPr>
      <w:r w:rsidRPr="00F87DEB">
        <w:rPr>
          <w:rFonts w:ascii="Times New Roman" w:eastAsia="Times New Roman" w:hAnsi="Times New Roman" w:cs="Times New Roman"/>
          <w:bCs/>
          <w:lang w:val="sv-SE" w:eastAsia="id-ID"/>
        </w:rPr>
        <w:t>Melakukan latihan di Laboratorium Keterampilan Klinik</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Pertemuan terakhir berupa laporan dan diskusi di kelas besar dari kelompok dengan pakar </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sv-SE" w:eastAsia="id-ID"/>
        </w:rPr>
      </w:pPr>
      <w:r w:rsidRPr="00F87DEB">
        <w:rPr>
          <w:rFonts w:ascii="Times New Roman" w:eastAsia="Times New Roman" w:hAnsi="Times New Roman" w:cs="Times New Roman"/>
          <w:b/>
          <w:sz w:val="24"/>
          <w:szCs w:val="24"/>
          <w:lang w:val="sv-SE" w:eastAsia="id-ID"/>
        </w:rPr>
        <w:t xml:space="preserve">PROSES PEMECAHAN MASALAH </w:t>
      </w:r>
    </w:p>
    <w:p w:rsidR="00BF67D6" w:rsidRPr="00F87DEB" w:rsidRDefault="00BF67D6" w:rsidP="00BF67D6">
      <w:pPr>
        <w:spacing w:after="0" w:line="360" w:lineRule="auto"/>
        <w:jc w:val="both"/>
        <w:rPr>
          <w:rFonts w:ascii="Times New Roman" w:eastAsia="Times New Roman" w:hAnsi="Times New Roman" w:cs="Times New Roman"/>
          <w:lang w:val="sv-SE" w:eastAsia="id-ID"/>
        </w:rPr>
      </w:pPr>
      <w:r w:rsidRPr="00F87DEB">
        <w:rPr>
          <w:rFonts w:ascii="Times New Roman" w:eastAsia="Times New Roman" w:hAnsi="Times New Roman" w:cs="Times New Roman"/>
          <w:lang w:val="sv-SE" w:eastAsia="id-ID"/>
        </w:rPr>
        <w:t>Dalam diskusi kelompok, mahasiswa  memecahkan probblem yang  terdapat dalam scenario ini, dengan melakukan  7 langkah  di bawah ini:</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Klarifikasi  isitilah yang tidak jelas dalam skenario di atas, dan tentukan kata kunci.</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Identifikasi problem  penting dalam skenario di atas, dengan membuat pertanyaan penting</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Analisa problem-problem tersebut dengan brain storming</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 xml:space="preserve">Urutkan jawaban  atas pertanyaan-pertanyaan tersebut di atas </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Tentukan tujuan pembelajaran  yang ingin dicapai oleh mahasiswa atas kasus di atas.Langkah  1 sd 5 dilakukan dalam  diskusi pertama  bersama  tutor.</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de-DE" w:eastAsia="id-ID"/>
        </w:rPr>
      </w:pPr>
      <w:r w:rsidRPr="00F87DEB">
        <w:rPr>
          <w:rFonts w:ascii="Times New Roman" w:eastAsia="Times New Roman" w:hAnsi="Times New Roman" w:cs="Times New Roman"/>
          <w:lang w:val="de-DE" w:eastAsia="id-ID"/>
        </w:rPr>
        <w:t>Cari informasi tambahan tentang kasus di atas di luar kelompok tatap muka.</w:t>
      </w:r>
    </w:p>
    <w:p w:rsidR="00BF67D6" w:rsidRPr="00F87DEB" w:rsidRDefault="00BF67D6" w:rsidP="00EB589E">
      <w:pPr>
        <w:numPr>
          <w:ilvl w:val="0"/>
          <w:numId w:val="43"/>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Langkah 6 dilakukan dengan belajar sendiri-sendiri atau diskusi berkelompok tidak  dengan tutor.</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Laporkan  hasil diskusi  dan sintesis  informasi-informasi yang baru ditemukan.</w:t>
      </w:r>
    </w:p>
    <w:p w:rsidR="00BF67D6" w:rsidRPr="00F87DEB" w:rsidRDefault="00BF67D6" w:rsidP="00EB589E">
      <w:pPr>
        <w:numPr>
          <w:ilvl w:val="0"/>
          <w:numId w:val="43"/>
        </w:numPr>
        <w:spacing w:after="0" w:line="360" w:lineRule="auto"/>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Langkah 7 dilakukan dalam  kelompok diskusi  dengan tutor.</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JADWAL KEGIATAN</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pertama dalam kelas besar dengan tatap muka satu arah dan Tanya jawab yang bertujuan untuk menjelaskan tentang modul dan cara penyelesaian modul dan membagi kelompok diskusi.</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kedua: diskusi tutorial dipimpin oleh mahasiswa yang terpilih menjadi ketua dan penulis kelompok.</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Mahasiswa belajar mandiri baik individual maupun kelompok untuk mencari informasi baru.</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ketiga adalah diskusi kelompok yang bertujuan untuk melaporkan hasil diskusi dan mensintesa informasi yang baru ditemukan. Bila masih diperlukan informasi baru dilanjutkan lagi seperti no 3 dan 4</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selanjutnya berupa laporan hasil diskusi dengan bagian Patologi Klinik, Radiologi dan Farmakologi</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terakhir dilakukan dalam kelas besar dengan bentuk diskusi panel untuk melaporkan hasil diskusi masing-masing kelompok dan menanyakan hal-hal yang belum terjawab pada ahlinya.</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TIME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4"/>
        <w:gridCol w:w="1373"/>
        <w:gridCol w:w="1160"/>
        <w:gridCol w:w="1203"/>
        <w:gridCol w:w="1536"/>
        <w:gridCol w:w="1110"/>
      </w:tblGrid>
      <w:tr w:rsidR="00BF67D6" w:rsidRPr="00F87DEB" w:rsidTr="00BF67D6">
        <w:tc>
          <w:tcPr>
            <w:tcW w:w="1374"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w:t>
            </w:r>
          </w:p>
        </w:tc>
        <w:tc>
          <w:tcPr>
            <w:tcW w:w="137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II</w:t>
            </w:r>
          </w:p>
        </w:tc>
        <w:tc>
          <w:tcPr>
            <w:tcW w:w="116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III</w:t>
            </w:r>
          </w:p>
        </w:tc>
        <w:tc>
          <w:tcPr>
            <w:tcW w:w="1137"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IV</w:t>
            </w:r>
          </w:p>
        </w:tc>
        <w:tc>
          <w:tcPr>
            <w:tcW w:w="115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V</w:t>
            </w:r>
          </w:p>
        </w:tc>
        <w:tc>
          <w:tcPr>
            <w:tcW w:w="111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VI</w:t>
            </w:r>
          </w:p>
        </w:tc>
      </w:tr>
      <w:tr w:rsidR="00BF67D6" w:rsidRPr="00F87DEB" w:rsidTr="00BF67D6">
        <w:trPr>
          <w:trHeight w:val="2080"/>
        </w:trPr>
        <w:tc>
          <w:tcPr>
            <w:tcW w:w="1374"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Pertemuan I</w:t>
            </w:r>
          </w:p>
        </w:tc>
        <w:tc>
          <w:tcPr>
            <w:tcW w:w="137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Pertemuan II</w:t>
            </w:r>
          </w:p>
        </w:tc>
        <w:tc>
          <w:tcPr>
            <w:tcW w:w="116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Patologi Klinik</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c>
          <w:tcPr>
            <w:tcW w:w="1137"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Radiologi</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c>
          <w:tcPr>
            <w:tcW w:w="115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Farmakologi</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c>
          <w:tcPr>
            <w:tcW w:w="111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Pleno</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r>
    </w:tbl>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es-ES_tradnl" w:eastAsia="id-ID"/>
        </w:rPr>
      </w:pPr>
      <w:r w:rsidRPr="00F87DEB">
        <w:rPr>
          <w:rFonts w:ascii="Times New Roman" w:eastAsia="Times New Roman" w:hAnsi="Times New Roman" w:cs="Times New Roman"/>
          <w:b/>
          <w:sz w:val="24"/>
          <w:szCs w:val="24"/>
          <w:lang w:val="es-ES_tradnl" w:eastAsia="id-ID"/>
        </w:rPr>
        <w:t>STRATEGI PEMBELAJARAN :</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Diskusi kelompok yang diarahkan tutor</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Diskusi kelompok mandiri tanpa tutor</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Konsultasi pada narasumber yang ahli (pakar) pada permasalahan dimaksud untuk memperoleh pengertian yang lebih mendalam</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Kuliah khusus dalam kelas</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Aktifitas pembelajaran individual di perpustakaan dengan menggunakan buku ajar, majallah, slide, tape atau video, dan internet</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 xml:space="preserve">Praktikum di laboratorium </w:t>
      </w:r>
    </w:p>
    <w:p w:rsidR="00BF67D6" w:rsidRPr="00F87DEB" w:rsidRDefault="00BF67D6" w:rsidP="00BF67D6">
      <w:pPr>
        <w:spacing w:after="0" w:line="240" w:lineRule="auto"/>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LEMBAR KERJA</w:t>
      </w:r>
    </w:p>
    <w:p w:rsidR="00BF67D6" w:rsidRPr="00F87DEB" w:rsidRDefault="009B6FD7" w:rsidP="00BF67D6">
      <w:pPr>
        <w:spacing w:after="0" w:line="360" w:lineRule="auto"/>
        <w:rPr>
          <w:rFonts w:ascii="Times New Roman" w:eastAsia="Times New Roman" w:hAnsi="Times New Roman" w:cs="Times New Roman"/>
          <w:b/>
          <w:sz w:val="24"/>
          <w:szCs w:val="24"/>
          <w:lang w:eastAsia="id-ID"/>
        </w:rPr>
      </w:pPr>
      <w:r>
        <w:rPr>
          <w:noProof/>
          <w:lang w:val="en-US"/>
        </w:rPr>
        <mc:AlternateContent>
          <mc:Choice Requires="wps">
            <w:drawing>
              <wp:anchor distT="0" distB="0" distL="114300" distR="114300" simplePos="0" relativeHeight="251655680" behindDoc="0" locked="0" layoutInCell="1" allowOverlap="1" wp14:anchorId="48AC932F" wp14:editId="1F975B6D">
                <wp:simplePos x="0" y="0"/>
                <wp:positionH relativeFrom="column">
                  <wp:posOffset>0</wp:posOffset>
                </wp:positionH>
                <wp:positionV relativeFrom="paragraph">
                  <wp:posOffset>0</wp:posOffset>
                </wp:positionV>
                <wp:extent cx="5486400" cy="7440930"/>
                <wp:effectExtent l="0" t="0" r="19050" b="2667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7440930"/>
                        </a:xfrm>
                        <a:prstGeom prst="rect">
                          <a:avLst/>
                        </a:prstGeom>
                        <a:solidFill>
                          <a:srgbClr val="FFFFFF"/>
                        </a:solidFill>
                        <a:ln w="9525">
                          <a:solidFill>
                            <a:srgbClr val="000000"/>
                          </a:solidFill>
                          <a:miter lim="800000"/>
                          <a:headEnd/>
                          <a:tailEnd/>
                        </a:ln>
                      </wps:spPr>
                      <wps:txbx>
                        <w:txbxContent>
                          <w:p w:rsidR="00BF67D6" w:rsidRPr="00DD666D" w:rsidRDefault="00BF67D6" w:rsidP="00EB589E">
                            <w:pPr>
                              <w:numPr>
                                <w:ilvl w:val="0"/>
                                <w:numId w:val="28"/>
                              </w:numPr>
                              <w:spacing w:after="0" w:line="360" w:lineRule="auto"/>
                              <w:ind w:left="360"/>
                              <w:rPr>
                                <w:b/>
                              </w:rPr>
                            </w:pPr>
                            <w:r>
                              <w:rPr>
                                <w:b/>
                              </w:rPr>
                              <w:t>Kata/Kalimat kunci</w:t>
                            </w:r>
                          </w:p>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AC932F" id="Text Box 22" o:spid="_x0000_s1030" type="#_x0000_t202" style="position:absolute;margin-left:0;margin-top:0;width:6in;height:585.9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">
                <v:textbox>
                  <w:txbxContent>
                    <w:p w:rsidR="00BF67D6" w:rsidRPr="00DD666D" w:rsidRDefault="00BF67D6" w:rsidP="00EB589E">
                      <w:pPr>
                        <w:numPr>
                          <w:ilvl w:val="0"/>
                          <w:numId w:val="28"/>
                        </w:numPr>
                        <w:spacing w:after="0" w:line="360" w:lineRule="auto"/>
                        <w:ind w:left="360"/>
                        <w:rPr>
                          <w:b/>
                        </w:rPr>
                      </w:pPr>
                      <w:r>
                        <w:rPr>
                          <w:b/>
                        </w:rPr>
                        <w:t>Kata/Kalimat kunci</w:t>
                      </w:r>
                    </w:p>
                    <w:p w:rsidR="00BF67D6" w:rsidRDefault="00BF67D6" w:rsidP="00BF67D6"/>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rPr>
          <w:rFonts w:ascii="Times New Roman" w:eastAsia="Times New Roman" w:hAnsi="Times New Roman" w:cs="Times New Roman"/>
          <w:b/>
          <w:sz w:val="24"/>
          <w:szCs w:val="24"/>
          <w:lang w:eastAsia="id-ID"/>
        </w:rPr>
      </w:pPr>
      <w:r>
        <w:rPr>
          <w:noProof/>
          <w:lang w:val="en-US"/>
        </w:rPr>
        <w:lastRenderedPageBreak/>
        <mc:AlternateContent>
          <mc:Choice Requires="wps">
            <w:drawing>
              <wp:anchor distT="0" distB="0" distL="114300" distR="114300" simplePos="0" relativeHeight="251656704" behindDoc="0" locked="0" layoutInCell="1" allowOverlap="1" wp14:anchorId="0C9B26EA" wp14:editId="373088F8">
                <wp:simplePos x="0" y="0"/>
                <wp:positionH relativeFrom="column">
                  <wp:posOffset>0</wp:posOffset>
                </wp:positionH>
                <wp:positionV relativeFrom="paragraph">
                  <wp:posOffset>0</wp:posOffset>
                </wp:positionV>
                <wp:extent cx="5486400" cy="8229600"/>
                <wp:effectExtent l="0" t="0" r="19050" b="1905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EB589E">
                            <w:pPr>
                              <w:numPr>
                                <w:ilvl w:val="0"/>
                                <w:numId w:val="28"/>
                              </w:numPr>
                              <w:spacing w:after="0" w:line="360" w:lineRule="auto"/>
                              <w:ind w:left="360"/>
                              <w:rPr>
                                <w:b/>
                              </w:rPr>
                            </w:pPr>
                            <w:r w:rsidRPr="00DD666D">
                              <w:rPr>
                                <w:b/>
                              </w:rPr>
                              <w:t>Pertanyaan-pertanyaan  penting</w:t>
                            </w:r>
                          </w:p>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9B26EA" id="Text Box 21" o:spid="_x0000_s1031" type="#_x0000_t202" style="position:absolute;margin-left:0;margin-top:0;width:6in;height:9in;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">
                <v:textbox>
                  <w:txbxContent>
                    <w:p w:rsidR="00BF67D6" w:rsidRPr="00DD666D" w:rsidRDefault="00BF67D6" w:rsidP="00EB589E">
                      <w:pPr>
                        <w:numPr>
                          <w:ilvl w:val="0"/>
                          <w:numId w:val="28"/>
                        </w:numPr>
                        <w:spacing w:after="0" w:line="360" w:lineRule="auto"/>
                        <w:ind w:left="360"/>
                        <w:rPr>
                          <w:b/>
                        </w:rPr>
                      </w:pPr>
                      <w:r w:rsidRPr="00DD666D">
                        <w:rPr>
                          <w:b/>
                        </w:rPr>
                        <w:t>Pertanyaan-pertanyaan  penting</w:t>
                      </w:r>
                    </w:p>
                    <w:p w:rsidR="00BF67D6" w:rsidRDefault="00BF67D6" w:rsidP="00BF67D6"/>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rPr>
          <w:rFonts w:ascii="Times New Roman" w:eastAsia="Times New Roman" w:hAnsi="Times New Roman" w:cs="Times New Roman"/>
          <w:b/>
          <w:sz w:val="24"/>
          <w:szCs w:val="24"/>
          <w:lang w:eastAsia="id-ID"/>
        </w:rPr>
      </w:pPr>
      <w:r>
        <w:rPr>
          <w:noProof/>
          <w:lang w:val="en-US"/>
        </w:rPr>
        <w:lastRenderedPageBreak/>
        <mc:AlternateContent>
          <mc:Choice Requires="wps">
            <w:drawing>
              <wp:anchor distT="0" distB="0" distL="114300" distR="114300" simplePos="0" relativeHeight="251657728" behindDoc="0" locked="0" layoutInCell="1" allowOverlap="1" wp14:anchorId="5C036124" wp14:editId="08B2941F">
                <wp:simplePos x="0" y="0"/>
                <wp:positionH relativeFrom="column">
                  <wp:posOffset>0</wp:posOffset>
                </wp:positionH>
                <wp:positionV relativeFrom="paragraph">
                  <wp:posOffset>0</wp:posOffset>
                </wp:positionV>
                <wp:extent cx="5486400" cy="8229600"/>
                <wp:effectExtent l="0" t="0" r="19050"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sidRPr="00DD666D">
                              <w:rPr>
                                <w:b/>
                              </w:rPr>
                              <w:t xml:space="preserve">3.  </w:t>
                            </w:r>
                            <w:r>
                              <w:rPr>
                                <w:b/>
                              </w:rPr>
                              <w:t>Tujuan pembelajaran pada kasus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36124" id="Text Box 20" o:spid="_x0000_s1032" type="#_x0000_t202" style="position:absolute;margin-left:0;margin-top:0;width:6in;height:9in;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">
                <v:textbox>
                  <w:txbxContent>
                    <w:p w:rsidR="00BF67D6" w:rsidRPr="00DD666D" w:rsidRDefault="00BF67D6" w:rsidP="00BF67D6">
                      <w:pPr>
                        <w:rPr>
                          <w:b/>
                        </w:rPr>
                      </w:pPr>
                      <w:r w:rsidRPr="00DD666D">
                        <w:rPr>
                          <w:b/>
                        </w:rPr>
                        <w:t xml:space="preserve">3.  </w:t>
                      </w:r>
                      <w:r>
                        <w:rPr>
                          <w:b/>
                        </w:rPr>
                        <w:t>Tujuan pembelajaran pada kasus</w:t>
                      </w:r>
                    </w:p>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rPr>
          <w:rFonts w:ascii="Times New Roman" w:eastAsia="Times New Roman" w:hAnsi="Times New Roman" w:cs="Times New Roman"/>
          <w:b/>
          <w:sz w:val="24"/>
          <w:szCs w:val="24"/>
          <w:lang w:eastAsia="id-ID"/>
        </w:rPr>
      </w:pPr>
      <w:r>
        <w:rPr>
          <w:noProof/>
          <w:lang w:val="en-US"/>
        </w:rPr>
        <w:lastRenderedPageBreak/>
        <mc:AlternateContent>
          <mc:Choice Requires="wps">
            <w:drawing>
              <wp:anchor distT="0" distB="0" distL="114300" distR="114300" simplePos="0" relativeHeight="251658752" behindDoc="0" locked="0" layoutInCell="1" allowOverlap="1" wp14:anchorId="45E92E45" wp14:editId="1DA0F212">
                <wp:simplePos x="0" y="0"/>
                <wp:positionH relativeFrom="column">
                  <wp:posOffset>-114300</wp:posOffset>
                </wp:positionH>
                <wp:positionV relativeFrom="paragraph">
                  <wp:posOffset>0</wp:posOffset>
                </wp:positionV>
                <wp:extent cx="5372100" cy="8229600"/>
                <wp:effectExtent l="0" t="0" r="19050" b="1905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Pr>
                                <w:b/>
                              </w:rPr>
                              <w:t>4</w:t>
                            </w:r>
                            <w:r w:rsidRPr="00DD666D">
                              <w:rPr>
                                <w:b/>
                              </w:rPr>
                              <w:t xml:space="preserve">.  </w:t>
                            </w:r>
                            <w:r>
                              <w:rPr>
                                <w:b/>
                              </w:rPr>
                              <w:t>Pertanyaan Laboratorium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E92E45" id="Text Box 19" o:spid="_x0000_s1033" type="#_x0000_t202" style="position:absolute;margin-left:-9pt;margin-top:0;width:423pt;height:9in;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">
                <v:textbox>
                  <w:txbxContent>
                    <w:p w:rsidR="00BF67D6" w:rsidRPr="00DD666D" w:rsidRDefault="00BF67D6" w:rsidP="00BF67D6">
                      <w:pPr>
                        <w:rPr>
                          <w:b/>
                        </w:rPr>
                      </w:pPr>
                      <w:r>
                        <w:rPr>
                          <w:b/>
                        </w:rPr>
                        <w:t>4</w:t>
                      </w:r>
                      <w:r w:rsidRPr="00DD666D">
                        <w:rPr>
                          <w:b/>
                        </w:rPr>
                        <w:t xml:space="preserve">.  </w:t>
                      </w:r>
                      <w:r>
                        <w:rPr>
                          <w:b/>
                        </w:rPr>
                        <w:t>Pertanyaan Laboratorium</w:t>
                      </w:r>
                    </w:p>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rPr>
          <w:rFonts w:ascii="Times New Roman" w:eastAsia="Times New Roman" w:hAnsi="Times New Roman" w:cs="Times New Roman"/>
          <w:b/>
          <w:sz w:val="24"/>
          <w:szCs w:val="24"/>
          <w:lang w:eastAsia="id-ID"/>
        </w:rPr>
      </w:pPr>
      <w:r>
        <w:rPr>
          <w:noProof/>
          <w:lang w:val="en-US"/>
        </w:rPr>
        <w:lastRenderedPageBreak/>
        <mc:AlternateContent>
          <mc:Choice Requires="wps">
            <w:drawing>
              <wp:anchor distT="0" distB="0" distL="114300" distR="114300" simplePos="0" relativeHeight="251660800" behindDoc="0" locked="0" layoutInCell="1" allowOverlap="1" wp14:anchorId="427370AF" wp14:editId="61B6C2BD">
                <wp:simplePos x="0" y="0"/>
                <wp:positionH relativeFrom="column">
                  <wp:posOffset>114300</wp:posOffset>
                </wp:positionH>
                <wp:positionV relativeFrom="paragraph">
                  <wp:posOffset>0</wp:posOffset>
                </wp:positionV>
                <wp:extent cx="5372100" cy="9144000"/>
                <wp:effectExtent l="0" t="0" r="19050" b="1905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91440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Pr>
                                <w:b/>
                              </w:rPr>
                              <w:t>5. Jawaban 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7370AF" id="Text Box 18" o:spid="_x0000_s1034" type="#_x0000_t202" style="position:absolute;margin-left:9pt;margin-top:0;width:423pt;height:10in;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">
                <v:textbox>
                  <w:txbxContent>
                    <w:p w:rsidR="00BF67D6" w:rsidRPr="00DD666D" w:rsidRDefault="00BF67D6" w:rsidP="00BF67D6">
                      <w:pPr>
                        <w:rPr>
                          <w:b/>
                        </w:rPr>
                      </w:pPr>
                      <w:r>
                        <w:rPr>
                          <w:b/>
                        </w:rPr>
                        <w:t>5. Jawaban pertanyaan</w:t>
                      </w:r>
                    </w:p>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24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br w:type="page"/>
      </w:r>
      <w:r w:rsidRPr="00F87DEB">
        <w:rPr>
          <w:rFonts w:ascii="Times New Roman" w:eastAsia="Times New Roman" w:hAnsi="Times New Roman" w:cs="Times New Roman"/>
          <w:b/>
          <w:sz w:val="24"/>
          <w:szCs w:val="24"/>
          <w:lang w:eastAsia="id-ID"/>
        </w:rPr>
        <w:lastRenderedPageBreak/>
        <w:t>DAFTAR BAHAN BACAAN :</w:t>
      </w:r>
    </w:p>
    <w:p w:rsidR="00BF67D6" w:rsidRPr="00F87DEB" w:rsidRDefault="00BF67D6" w:rsidP="00BF67D6">
      <w:pPr>
        <w:spacing w:after="0" w:line="24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24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1. Harrison’s Principle of Internal Medicine, edit by Faucy AS, Braunwald E et al, 15th edition, McGraw Hill Inc, New York, 2001</w:t>
      </w:r>
    </w:p>
    <w:p w:rsidR="00BF67D6" w:rsidRPr="00F87DEB" w:rsidRDefault="00BF67D6" w:rsidP="00BF67D6">
      <w:pPr>
        <w:spacing w:after="0" w:line="240" w:lineRule="auto"/>
        <w:jc w:val="both"/>
        <w:rPr>
          <w:rFonts w:ascii="Times New Roman" w:eastAsia="Times New Roman" w:hAnsi="Times New Roman" w:cs="Times New Roman"/>
          <w:lang w:eastAsia="id-ID"/>
        </w:rPr>
      </w:pPr>
    </w:p>
    <w:p w:rsidR="00BF67D6" w:rsidRPr="00F87DEB" w:rsidRDefault="00BF67D6" w:rsidP="00BF67D6">
      <w:pPr>
        <w:spacing w:after="0" w:line="24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2. Riardi Pramudyo, Patogenesis Gastropati OAINS, Naskah Lengkap Temu Ilmiah Reumatologi di Jakarta, 2003</w:t>
      </w:r>
    </w:p>
    <w:p w:rsidR="00BF67D6" w:rsidRPr="00F87DEB" w:rsidRDefault="00BF67D6" w:rsidP="00BF67D6">
      <w:pPr>
        <w:spacing w:after="0" w:line="240" w:lineRule="auto"/>
        <w:jc w:val="both"/>
        <w:rPr>
          <w:rFonts w:ascii="Times New Roman" w:eastAsia="Times New Roman" w:hAnsi="Times New Roman" w:cs="Times New Roman"/>
          <w:lang w:eastAsia="id-ID"/>
        </w:rPr>
      </w:pPr>
    </w:p>
    <w:p w:rsidR="00BF67D6" w:rsidRPr="00F87DEB" w:rsidRDefault="00BF67D6" w:rsidP="00BF67D6">
      <w:pPr>
        <w:spacing w:after="0" w:line="24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3. John H Klippel, Primer on The Rheumatic Disesases, Edition 12, 2003</w:t>
      </w:r>
    </w:p>
    <w:p w:rsidR="00BF67D6" w:rsidRPr="00F87DEB" w:rsidRDefault="00BF67D6" w:rsidP="00BF67D6">
      <w:pPr>
        <w:spacing w:after="0" w:line="240" w:lineRule="auto"/>
        <w:jc w:val="both"/>
        <w:rPr>
          <w:rFonts w:ascii="Times New Roman" w:eastAsia="Times New Roman" w:hAnsi="Times New Roman" w:cs="Times New Roman"/>
          <w:lang w:eastAsia="id-ID"/>
        </w:rPr>
      </w:pPr>
    </w:p>
    <w:p w:rsidR="00BF67D6" w:rsidRPr="00F87DEB" w:rsidRDefault="00BF67D6" w:rsidP="00BF67D6">
      <w:pPr>
        <w:spacing w:after="0" w:line="24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4. Muoskowitz, Howell, Altman et all, Osteoarthritis, Diagnosis and Medical/ Surgical Management, 3rd edition, 2001</w:t>
      </w:r>
    </w:p>
    <w:p w:rsidR="00BF67D6" w:rsidRPr="00F87DEB" w:rsidRDefault="00BF67D6" w:rsidP="00BF67D6">
      <w:pPr>
        <w:spacing w:after="0" w:line="240" w:lineRule="auto"/>
        <w:jc w:val="both"/>
        <w:rPr>
          <w:rFonts w:ascii="Times New Roman" w:eastAsia="Times New Roman" w:hAnsi="Times New Roman" w:cs="Times New Roman"/>
          <w:lang w:eastAsia="id-ID"/>
        </w:rPr>
      </w:pPr>
    </w:p>
    <w:p w:rsidR="00BF67D6" w:rsidRPr="00F87DEB" w:rsidRDefault="00BF67D6" w:rsidP="00BF67D6">
      <w:pPr>
        <w:spacing w:after="0" w:line="24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5 Shaun Ruddy, Edward D.Harris, Clement B.Sledge : Textbook of Rheumatology, 6th edition, 2001</w:t>
      </w:r>
    </w:p>
    <w:p w:rsidR="00BF67D6" w:rsidRPr="00F87DEB" w:rsidRDefault="00BF67D6" w:rsidP="00BF67D6">
      <w:pPr>
        <w:spacing w:after="0" w:line="240" w:lineRule="auto"/>
        <w:jc w:val="both"/>
        <w:rPr>
          <w:rFonts w:ascii="Times New Roman" w:eastAsia="Times New Roman" w:hAnsi="Times New Roman" w:cs="Times New Roman"/>
          <w:lang w:eastAsia="id-ID"/>
        </w:rPr>
      </w:pPr>
    </w:p>
    <w:p w:rsidR="00BF67D6" w:rsidRPr="00F87DEB" w:rsidRDefault="00BF67D6" w:rsidP="00BF67D6">
      <w:pPr>
        <w:spacing w:after="0" w:line="24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6. Sjaifullah Noer, dkk : Buku Ajar Ilmu Penyakit Dalam, Edisi ketiga, Balai Penerbit FKUI, Jakarta, 1996</w:t>
      </w:r>
    </w:p>
    <w:p w:rsidR="00BF67D6" w:rsidRPr="00F87DEB" w:rsidRDefault="00BF67D6" w:rsidP="00BF67D6">
      <w:pPr>
        <w:spacing w:after="0" w:line="240" w:lineRule="auto"/>
        <w:jc w:val="both"/>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r w:rsidRPr="00F87DEB">
        <w:rPr>
          <w:rFonts w:ascii="Times New Roman" w:eastAsia="Times New Roman" w:hAnsi="Times New Roman" w:cs="Times New Roman"/>
          <w:sz w:val="36"/>
          <w:szCs w:val="36"/>
          <w:lang w:eastAsia="id-ID"/>
        </w:rPr>
        <w:lastRenderedPageBreak/>
        <w:t>BUKU PEGANGAN MAHASISWA</w:t>
      </w: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360" w:lineRule="auto"/>
        <w:jc w:val="center"/>
        <w:rPr>
          <w:rFonts w:ascii="Times New Roman" w:eastAsia="Times New Roman" w:hAnsi="Times New Roman" w:cs="Times New Roman"/>
          <w:b/>
          <w:bCs/>
          <w:sz w:val="48"/>
          <w:szCs w:val="48"/>
          <w:lang w:eastAsia="id-ID"/>
        </w:rPr>
      </w:pPr>
      <w:r w:rsidRPr="00F87DEB">
        <w:rPr>
          <w:rFonts w:ascii="Times New Roman" w:eastAsia="Times New Roman" w:hAnsi="Times New Roman" w:cs="Times New Roman"/>
          <w:b/>
          <w:bCs/>
          <w:sz w:val="48"/>
          <w:szCs w:val="48"/>
          <w:lang w:eastAsia="id-ID"/>
        </w:rPr>
        <w:t>MODUL NYERI EKSTREMITAS</w:t>
      </w: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jc w:val="center"/>
        <w:rPr>
          <w:rFonts w:ascii="Times New Roman" w:eastAsia="Times New Roman" w:hAnsi="Times New Roman" w:cs="Times New Roman"/>
          <w:b/>
          <w:sz w:val="24"/>
          <w:szCs w:val="24"/>
          <w:lang w:eastAsia="id-ID"/>
        </w:rPr>
      </w:pPr>
      <w:r>
        <w:rPr>
          <w:noProof/>
          <w:lang w:val="en-US"/>
        </w:rPr>
        <w:drawing>
          <wp:anchor distT="0" distB="0" distL="114300" distR="114300" simplePos="0" relativeHeight="251654656" behindDoc="1" locked="0" layoutInCell="1" allowOverlap="1" wp14:anchorId="3B59AC58" wp14:editId="7A358415">
            <wp:simplePos x="0" y="0"/>
            <wp:positionH relativeFrom="column">
              <wp:posOffset>1485900</wp:posOffset>
            </wp:positionH>
            <wp:positionV relativeFrom="paragraph">
              <wp:posOffset>249555</wp:posOffset>
            </wp:positionV>
            <wp:extent cx="2286000" cy="2057400"/>
            <wp:effectExtent l="0" t="0" r="0" b="0"/>
            <wp:wrapNone/>
            <wp:docPr id="44" name="Picture 17"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Logo%20UMJ%2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eastAsia="id-ID"/>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t>Disajikan pada Mahasiswa Semester II</w:t>
      </w:r>
    </w:p>
    <w:p w:rsidR="00BF67D6" w:rsidRPr="00F87DEB" w:rsidRDefault="00BF67D6" w:rsidP="00B96FAB">
      <w:pPr>
        <w:spacing w:after="0" w:line="36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t xml:space="preserve">Tahun ajaran </w:t>
      </w:r>
      <w:r w:rsidR="00772875">
        <w:rPr>
          <w:rFonts w:ascii="Times New Roman" w:eastAsia="Times New Roman" w:hAnsi="Times New Roman" w:cs="Times New Roman"/>
          <w:b/>
          <w:sz w:val="28"/>
          <w:szCs w:val="28"/>
          <w:lang w:eastAsia="id-ID"/>
        </w:rPr>
        <w:t>2015</w:t>
      </w:r>
      <w:r w:rsidR="00387284">
        <w:rPr>
          <w:rFonts w:ascii="Times New Roman" w:eastAsia="Times New Roman" w:hAnsi="Times New Roman" w:cs="Times New Roman"/>
          <w:b/>
          <w:sz w:val="28"/>
          <w:szCs w:val="28"/>
          <w:lang w:eastAsia="id-ID"/>
        </w:rPr>
        <w:t>/</w:t>
      </w:r>
      <w:r w:rsidR="00772875">
        <w:rPr>
          <w:rFonts w:ascii="Times New Roman" w:eastAsia="Times New Roman" w:hAnsi="Times New Roman" w:cs="Times New Roman"/>
          <w:b/>
          <w:sz w:val="28"/>
          <w:szCs w:val="28"/>
          <w:lang w:eastAsia="id-ID"/>
        </w:rPr>
        <w:t>2016</w:t>
      </w: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eastAsia="id-ID"/>
        </w:rPr>
        <w:t>Tim Muskuloskeletal</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eastAsia="id-ID"/>
        </w:rPr>
      </w:pPr>
      <w:r w:rsidRPr="00F87DEB">
        <w:rPr>
          <w:rFonts w:ascii="Times New Roman" w:eastAsia="Times New Roman" w:hAnsi="Times New Roman" w:cs="Times New Roman"/>
          <w:b/>
          <w:sz w:val="36"/>
          <w:szCs w:val="36"/>
          <w:lang w:val="fi-FI" w:eastAsia="id-ID"/>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r w:rsidRPr="00F87DEB">
        <w:rPr>
          <w:rFonts w:ascii="Times New Roman" w:eastAsia="Times New Roman" w:hAnsi="Times New Roman" w:cs="Times New Roman"/>
          <w:b/>
          <w:sz w:val="32"/>
          <w:szCs w:val="32"/>
          <w:lang w:val="sv-SE" w:eastAsia="id-ID"/>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r w:rsidRPr="00F87DEB">
        <w:rPr>
          <w:rFonts w:ascii="Times New Roman" w:eastAsia="Times New Roman" w:hAnsi="Times New Roman" w:cs="Times New Roman"/>
          <w:b/>
          <w:sz w:val="32"/>
          <w:szCs w:val="32"/>
          <w:lang w:val="sv-SE" w:eastAsia="id-ID"/>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eastAsia="id-ID"/>
        </w:rPr>
      </w:pPr>
      <w:r w:rsidRPr="00F87DEB">
        <w:rPr>
          <w:rFonts w:ascii="Times New Roman" w:eastAsia="Times New Roman" w:hAnsi="Times New Roman" w:cs="Times New Roman"/>
          <w:b/>
          <w:sz w:val="32"/>
          <w:szCs w:val="32"/>
          <w:lang w:val="fi-FI" w:eastAsia="id-ID"/>
        </w:rPr>
        <w:t>UNIVERSITAS MUHAMMADIYAH JAKARTA</w:t>
      </w:r>
    </w:p>
    <w:p w:rsidR="00BF67D6" w:rsidRPr="00B96FAB" w:rsidRDefault="00772875" w:rsidP="00B96FAB">
      <w:pPr>
        <w:spacing w:after="0" w:line="360" w:lineRule="auto"/>
        <w:jc w:val="center"/>
        <w:rPr>
          <w:rFonts w:ascii="Times New Roman" w:eastAsia="Times New Roman" w:hAnsi="Times New Roman" w:cs="Times New Roman"/>
          <w:b/>
          <w:sz w:val="32"/>
          <w:szCs w:val="32"/>
          <w:lang w:eastAsia="id-ID"/>
        </w:rPr>
      </w:pPr>
      <w:r>
        <w:rPr>
          <w:rFonts w:ascii="Times New Roman" w:eastAsia="Times New Roman" w:hAnsi="Times New Roman" w:cs="Times New Roman"/>
          <w:b/>
          <w:sz w:val="32"/>
          <w:szCs w:val="32"/>
          <w:lang w:val="fi-FI" w:eastAsia="id-ID"/>
        </w:rPr>
        <w:t>2015</w:t>
      </w:r>
      <w:r w:rsidR="00387284">
        <w:rPr>
          <w:rFonts w:ascii="Times New Roman" w:eastAsia="Times New Roman" w:hAnsi="Times New Roman" w:cs="Times New Roman"/>
          <w:b/>
          <w:sz w:val="32"/>
          <w:szCs w:val="32"/>
          <w:lang w:val="fi-FI" w:eastAsia="id-ID"/>
        </w:rPr>
        <w:t>/</w:t>
      </w:r>
      <w:r>
        <w:rPr>
          <w:rFonts w:ascii="Times New Roman" w:eastAsia="Times New Roman" w:hAnsi="Times New Roman" w:cs="Times New Roman"/>
          <w:b/>
          <w:sz w:val="32"/>
          <w:szCs w:val="32"/>
          <w:lang w:val="fi-FI" w:eastAsia="id-ID"/>
        </w:rPr>
        <w:t>2016</w:t>
      </w: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lastRenderedPageBreak/>
        <w:t>MODUL</w:t>
      </w: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t>NYERI PADA EXTREMITAS</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PENDAHULUAN</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48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Modul ini merupakan salah satu modul yang diberikan pada mata kuliah </w:t>
      </w:r>
      <w:r w:rsidRPr="00F87DEB">
        <w:rPr>
          <w:rFonts w:ascii="Times New Roman" w:eastAsia="Times New Roman" w:hAnsi="Times New Roman" w:cs="Times New Roman"/>
          <w:b/>
          <w:lang w:eastAsia="id-ID"/>
        </w:rPr>
        <w:t>Sistem Muskuloskeletal</w:t>
      </w:r>
      <w:r w:rsidRPr="00F87DEB">
        <w:rPr>
          <w:rFonts w:ascii="Times New Roman" w:eastAsia="Times New Roman" w:hAnsi="Times New Roman" w:cs="Times New Roman"/>
          <w:lang w:eastAsia="id-ID"/>
        </w:rPr>
        <w:t xml:space="preserve">. Topik dari modul ini adalah </w:t>
      </w:r>
      <w:r w:rsidRPr="00F87DEB">
        <w:rPr>
          <w:rFonts w:ascii="Times New Roman" w:eastAsia="Times New Roman" w:hAnsi="Times New Roman" w:cs="Times New Roman"/>
          <w:b/>
          <w:lang w:eastAsia="id-ID"/>
        </w:rPr>
        <w:t>nyeri pada extremitas</w:t>
      </w:r>
      <w:r w:rsidRPr="00F87DEB">
        <w:rPr>
          <w:rFonts w:ascii="Times New Roman" w:eastAsia="Times New Roman" w:hAnsi="Times New Roman" w:cs="Times New Roman"/>
          <w:lang w:eastAsia="id-ID"/>
        </w:rPr>
        <w:t>. Diharapkan dari pelaksanaan Problem Based Learning ini, mahasiswa semakin dapat memahami materi kuliah yang telah diberikan dan terlatih dalam memecahkan suatu masalah atau kasus klinik secara sistematis dan terarah. Untuk mencapai maksud dan tujuan tersebut maka mahasiswa harus aktif dalam proses pembelajaran PBL tersebut.</w:t>
      </w:r>
    </w:p>
    <w:p w:rsidR="00BF67D6" w:rsidRPr="00F87DEB" w:rsidRDefault="00BF67D6" w:rsidP="00BF67D6">
      <w:pPr>
        <w:spacing w:after="0" w:line="48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b/>
        <w:t xml:space="preserve">Kasus yang ada dalam modul ini diselesaikan dengan metode 7 langkah pemecahan masalah </w:t>
      </w:r>
      <w:r w:rsidRPr="00F87DEB">
        <w:rPr>
          <w:rFonts w:ascii="Times New Roman" w:eastAsia="Times New Roman" w:hAnsi="Times New Roman" w:cs="Times New Roman"/>
          <w:b/>
          <w:lang w:eastAsia="id-ID"/>
        </w:rPr>
        <w:t xml:space="preserve">(Seven Jumps) </w:t>
      </w:r>
      <w:r w:rsidRPr="00F87DEB">
        <w:rPr>
          <w:rFonts w:ascii="Times New Roman" w:eastAsia="Times New Roman" w:hAnsi="Times New Roman" w:cs="Times New Roman"/>
          <w:lang w:eastAsia="id-ID"/>
        </w:rPr>
        <w:t xml:space="preserve">yang akan diberikan pada petunjuk selanjutnya. Tapi pada saat diskusi , mahasiswa maupun tutor harus membaca TIU dan TIK terlebih dahulu sehingga diskusi tidak menyimpang dari tujuan dan dapat mencapai kompetensi sesuai yang diharapkan. Peran tutor dalam mengarahkan tutorial sangat penting. Bahan untuk diskusi dapat diperoleh dari bahan perkuliahan yang telah diberikan serta referensi yang ada. Pada akhir tutorial untuk  setiap modul, mahasiswa akan mengikuti </w:t>
      </w:r>
      <w:r w:rsidRPr="00F87DEB">
        <w:rPr>
          <w:rFonts w:ascii="Times New Roman" w:eastAsia="Times New Roman" w:hAnsi="Times New Roman" w:cs="Times New Roman"/>
          <w:b/>
          <w:lang w:eastAsia="id-ID"/>
        </w:rPr>
        <w:t>Kuliah Pakar</w:t>
      </w:r>
      <w:r w:rsidRPr="00F87DEB">
        <w:rPr>
          <w:rFonts w:ascii="Times New Roman" w:eastAsia="Times New Roman" w:hAnsi="Times New Roman" w:cs="Times New Roman"/>
          <w:lang w:eastAsia="id-ID"/>
        </w:rPr>
        <w:t xml:space="preserve"> untuk membahas lebih lanjut mengenai modul yang bersangkutan.</w:t>
      </w:r>
    </w:p>
    <w:p w:rsidR="00BF67D6" w:rsidRPr="00F87DEB" w:rsidRDefault="00BF67D6" w:rsidP="00BF67D6">
      <w:pPr>
        <w:spacing w:after="0" w:line="480" w:lineRule="auto"/>
        <w:jc w:val="both"/>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ab/>
      </w:r>
    </w:p>
    <w:p w:rsidR="00BF67D6" w:rsidRPr="00F87DEB" w:rsidRDefault="00BF67D6" w:rsidP="00BF67D6">
      <w:pPr>
        <w:spacing w:after="0" w:line="48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Tim Sistem Muskuloskeletal</w:t>
      </w: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lastRenderedPageBreak/>
        <w:t>MODUL</w:t>
      </w: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t>NYERI PADA EXTREMITAS</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TUJUAN PEMBELAJARAN</w:t>
      </w:r>
    </w:p>
    <w:p w:rsidR="00BF67D6" w:rsidRPr="00F87DEB" w:rsidRDefault="00BF67D6" w:rsidP="00BF67D6">
      <w:p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Setelah menyelesaikan modul ini, mahasiswa mampu menjelaskan tentang penyebab,  patomekanisme, gambaran klinik, pemeriksaan penunjang, penatalaksanaan dan pencegahan dari penyakit-penyakit yang dapat mengakibatkan terjadinya nyeri pada extremitas. .</w:t>
      </w: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Sasaran Pembelajaran</w:t>
      </w:r>
    </w:p>
    <w:p w:rsidR="00BF67D6" w:rsidRPr="00F87DEB" w:rsidRDefault="00BF67D6" w:rsidP="00BF67D6">
      <w:pPr>
        <w:spacing w:after="0" w:line="360" w:lineRule="auto"/>
        <w:rPr>
          <w:rFonts w:ascii="Times New Roman" w:eastAsia="Times New Roman" w:hAnsi="Times New Roman" w:cs="Times New Roman"/>
          <w:bCs/>
          <w:sz w:val="24"/>
          <w:szCs w:val="24"/>
          <w:lang w:eastAsia="id-ID"/>
        </w:rPr>
      </w:pPr>
      <w:r w:rsidRPr="00F87DEB">
        <w:rPr>
          <w:rFonts w:ascii="Times New Roman" w:eastAsia="Times New Roman" w:hAnsi="Times New Roman" w:cs="Times New Roman"/>
          <w:bCs/>
          <w:sz w:val="24"/>
          <w:szCs w:val="24"/>
          <w:lang w:eastAsia="id-ID"/>
        </w:rPr>
        <w:t>Setelah mempelajari modul ini, mahasiswa diharapkan :</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menyebutkan penyakit/hal apa saja yang dapat mengakibatkan rasa nyeri pada ekstremitas</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menjelaskan mekanisme nyeri pada extremitas akibat sindroma jebakan</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menjelaskan penyebab terjadinya sindroma jebakan</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membedakan jenis dan bagian saraf yang mengalami jebakan</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menjelaskan gejala dan tanda-tanda klinik sindroma jebakan.</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menjelaskan pemeriksaan penunjang sindroma jebakan</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menjelaskan penanganan sindroma jebakan.</w:t>
      </w: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keepNext/>
        <w:spacing w:before="240" w:after="60" w:line="240" w:lineRule="auto"/>
        <w:outlineLvl w:val="2"/>
        <w:rPr>
          <w:rFonts w:ascii="Times New Roman" w:eastAsia="Times New Roman" w:hAnsi="Times New Roman" w:cs="Times New Roman"/>
          <w:b/>
          <w:bCs/>
          <w:sz w:val="26"/>
          <w:szCs w:val="26"/>
          <w:lang w:eastAsia="id-ID"/>
        </w:rPr>
      </w:pPr>
      <w:r w:rsidRPr="00F87DEB">
        <w:rPr>
          <w:rFonts w:ascii="Times New Roman" w:eastAsia="Times New Roman" w:hAnsi="Times New Roman" w:cs="Times New Roman"/>
          <w:b/>
          <w:bCs/>
          <w:sz w:val="26"/>
          <w:szCs w:val="26"/>
          <w:lang w:eastAsia="id-ID"/>
        </w:rPr>
        <w:lastRenderedPageBreak/>
        <w:t>SCENARIO 1</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Seorang wanita pembantu rumah tangga 38 tahun datang ke Poliklinik  dengan keluhan nyeri  pada ibu jari, jari telunjuk dan jari tengah tangan kanan, serta kesemutan pada telapak tangan kanan. Hal ini dialami sejak 3 bulan yang lalu, dirasakan makin lama makin berat. Keluhan ini disertai dengan rasa terbakar pada pergelangan tangan terutama pada malam hari dan akan berkurang sejenak bila pasien menggosok-gosokkan tangannya. Pasien mengeluh pekerjaannya sebagai pembantu rumah tangga menjadi terganggu karena tidak bisa mencuci dan menggosok selama sakit.</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SKENARIO 2</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Laki-laki umur 35 tahun pekerjaan sopir angkutan, datang ke poliklinik dengan keluhan utama nyeri pada daerah siku kanan menjalar ke lengan bawah sampai ke jari manis dan kelingking yang dirasakan sejak 6 bulan yang lalu dan berat pada pagi hari. Nyeri juga dirasakan di punggung sebelah kanan. Keadaan ini dirasakan semakin bertambah berat terutama bila penderita memflexikan sikunya. </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Skenario 3</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Seorang laki-laki berumur 40 tahun datang berobat ke puskesmas dengan keluhan nyeri pada bokomg sejak 1 minggu yang lalu. Nyeri bertambah berat bila duduk, namun berkurang bira berjalan atau berdiri. Hal ini pertama kali dirasakan setelah pasien mengangkat benda berat dirumahnya. Nyeri dirasakan menjalar ke paha sebelah kanan bagian luar dan terus menjalar sampai tungkai dan tumit disertai sedikit rasa baal.</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keepNext/>
        <w:spacing w:before="240" w:after="60" w:line="240" w:lineRule="auto"/>
        <w:outlineLvl w:val="3"/>
        <w:rPr>
          <w:rFonts w:ascii="Times New Roman" w:eastAsia="Times New Roman" w:hAnsi="Times New Roman" w:cs="Times New Roman"/>
          <w:b/>
          <w:bCs/>
          <w:sz w:val="28"/>
          <w:szCs w:val="28"/>
          <w:lang w:eastAsia="id-ID"/>
        </w:rPr>
      </w:pPr>
      <w:r w:rsidRPr="00F87DEB">
        <w:rPr>
          <w:rFonts w:ascii="Times New Roman" w:eastAsia="Times New Roman" w:hAnsi="Times New Roman" w:cs="Times New Roman"/>
          <w:b/>
          <w:bCs/>
          <w:sz w:val="28"/>
          <w:szCs w:val="28"/>
          <w:lang w:eastAsia="id-ID"/>
        </w:rPr>
        <w:lastRenderedPageBreak/>
        <w:t>Strategi Pembelajaran Bagi Mahasiswa</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Untuk memecahkan masalah scenario ini dilakukan:</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Dari scenario diatas, mahasiswa akan mendiskusikannya dalam kelompok (12-15 orang) yang dipimpin oleh seorang ketua dan sekretaris yang dipilih oleh mahasiswa sendiri masing-masing. Sebaiknya ketua dan sekretaris berganti-ganti setiap kali pertemuan.</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Diskusi kelompok dengan tutor pada saat tutorial, tutor hanya membantu mengarahkan diskusi.</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Melakukan diskusi kelompok tanpa tutor diluar dari jadwal (waktu) yang telah ditentukan, mengemukakan ide bebas diantara mahasiswa</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Mengikuti kuliah pakar di kelas besar</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Belajar mandiri di perpustakaan dengan membaca text book dan journal serta informasi dari internet maupun fasilitas audio visual lainnya</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Praktikum di laboratorium keterampilan (skill lab) agar lebih memahami kepentingan pemeriksaan fisik dalam memecahkan masalah pasien</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Menyusun ringkasan kesimpulan proses tutorial secara kelompok</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Mengikuti diskusi pleno dengan nara sumber dan mempresentasikan ringkasan kesimpulan proses tutorial bila terpilih.</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PROSES PEMECAHAN MASALAH</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Pemecahan masalah dilakukan dengan mengikuti 7 langkah pemecahan masalah (seven jumps) yaitu:</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Klarifikasi istilah yang tidak jelas dalam scenario dan tentukan </w:t>
      </w:r>
      <w:r w:rsidRPr="00F87DEB">
        <w:rPr>
          <w:rFonts w:ascii="Times New Roman" w:eastAsia="Times New Roman" w:hAnsi="Times New Roman" w:cs="Times New Roman"/>
          <w:b/>
          <w:lang w:eastAsia="id-ID"/>
        </w:rPr>
        <w:t>kata/kalimat kunci</w:t>
      </w:r>
      <w:r w:rsidRPr="00F87DEB">
        <w:rPr>
          <w:rFonts w:ascii="Times New Roman" w:eastAsia="Times New Roman" w:hAnsi="Times New Roman" w:cs="Times New Roman"/>
          <w:lang w:eastAsia="id-ID"/>
        </w:rPr>
        <w:t xml:space="preserve"> scenario diatas.</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b/>
          <w:lang w:eastAsia="id-ID"/>
        </w:rPr>
      </w:pPr>
      <w:r w:rsidRPr="00F87DEB">
        <w:rPr>
          <w:rFonts w:ascii="Times New Roman" w:eastAsia="Times New Roman" w:hAnsi="Times New Roman" w:cs="Times New Roman"/>
          <w:lang w:eastAsia="id-ID"/>
        </w:rPr>
        <w:t xml:space="preserve">Identifikasi problem dasar scenario diatas dengan </w:t>
      </w:r>
      <w:r w:rsidRPr="00F87DEB">
        <w:rPr>
          <w:rFonts w:ascii="Times New Roman" w:eastAsia="Times New Roman" w:hAnsi="Times New Roman" w:cs="Times New Roman"/>
          <w:b/>
          <w:lang w:eastAsia="id-ID"/>
        </w:rPr>
        <w:t>membuat beberapa pertanyaan penting.</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b/>
          <w:lang w:eastAsia="id-ID"/>
        </w:rPr>
      </w:pPr>
      <w:r w:rsidRPr="00F87DEB">
        <w:rPr>
          <w:rFonts w:ascii="Times New Roman" w:eastAsia="Times New Roman" w:hAnsi="Times New Roman" w:cs="Times New Roman"/>
          <w:lang w:eastAsia="id-ID"/>
        </w:rPr>
        <w:t xml:space="preserve">Analisa problem-problem tersebut dengan </w:t>
      </w:r>
      <w:r w:rsidRPr="00F87DEB">
        <w:rPr>
          <w:rFonts w:ascii="Times New Roman" w:eastAsia="Times New Roman" w:hAnsi="Times New Roman" w:cs="Times New Roman"/>
          <w:b/>
          <w:lang w:eastAsia="id-ID"/>
        </w:rPr>
        <w:t>menjawab pertanyaan-pertanyaan diatas.</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b/>
          <w:lang w:eastAsia="id-ID"/>
        </w:rPr>
        <w:t>Klassifikasi jawaban</w:t>
      </w:r>
      <w:r w:rsidRPr="00F87DEB">
        <w:rPr>
          <w:rFonts w:ascii="Times New Roman" w:eastAsia="Times New Roman" w:hAnsi="Times New Roman" w:cs="Times New Roman"/>
          <w:lang w:eastAsia="id-ID"/>
        </w:rPr>
        <w:t xml:space="preserve"> atas pertanyaan-pertanyaan tersebut diatas</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Tentukan </w:t>
      </w:r>
      <w:r w:rsidRPr="00F87DEB">
        <w:rPr>
          <w:rFonts w:ascii="Times New Roman" w:eastAsia="Times New Roman" w:hAnsi="Times New Roman" w:cs="Times New Roman"/>
          <w:b/>
          <w:lang w:eastAsia="id-ID"/>
        </w:rPr>
        <w:t>tujuan pembelajaran</w:t>
      </w:r>
      <w:r w:rsidRPr="00F87DEB">
        <w:rPr>
          <w:rFonts w:ascii="Times New Roman" w:eastAsia="Times New Roman" w:hAnsi="Times New Roman" w:cs="Times New Roman"/>
          <w:lang w:eastAsia="id-ID"/>
        </w:rPr>
        <w:t xml:space="preserve"> yang ingin dicapai mahasiswa atas kasus diatas.</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Mencari informasi tambahan tentang kasus diatas diluar kelompok tatap muka (</w:t>
      </w:r>
      <w:r w:rsidRPr="00F87DEB">
        <w:rPr>
          <w:rFonts w:ascii="Times New Roman" w:eastAsia="Times New Roman" w:hAnsi="Times New Roman" w:cs="Times New Roman"/>
          <w:b/>
          <w:lang w:eastAsia="id-ID"/>
        </w:rPr>
        <w:t>belajar mandiri</w:t>
      </w:r>
      <w:r w:rsidRPr="00F87DEB">
        <w:rPr>
          <w:rFonts w:ascii="Times New Roman" w:eastAsia="Times New Roman" w:hAnsi="Times New Roman" w:cs="Times New Roman"/>
          <w:lang w:eastAsia="id-ID"/>
        </w:rPr>
        <w:t>).</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Melaporkan hasil diskusi dan sintesis informasi-informasi yang ditemukan (</w:t>
      </w:r>
      <w:r w:rsidRPr="00F87DEB">
        <w:rPr>
          <w:rFonts w:ascii="Times New Roman" w:eastAsia="Times New Roman" w:hAnsi="Times New Roman" w:cs="Times New Roman"/>
          <w:b/>
          <w:lang w:eastAsia="id-ID"/>
        </w:rPr>
        <w:t>pleno</w:t>
      </w:r>
      <w:r w:rsidRPr="00F87DEB">
        <w:rPr>
          <w:rFonts w:ascii="Times New Roman" w:eastAsia="Times New Roman" w:hAnsi="Times New Roman" w:cs="Times New Roman"/>
          <w:lang w:eastAsia="id-ID"/>
        </w:rPr>
        <w:t>)</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Keterangan: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Langkah 1-5 dilakukan dalam diskusi pertama bersama tutor</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Langkah 6 dilakukan dengan belajar mandiri</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Langkah 7 dilakukan dalam diskusi dengan tutor.</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Jadwal Kegiatan</w:t>
      </w:r>
    </w:p>
    <w:p w:rsidR="00BF67D6" w:rsidRPr="00F87DEB" w:rsidRDefault="00BF67D6" w:rsidP="00EB589E">
      <w:pPr>
        <w:numPr>
          <w:ilvl w:val="0"/>
          <w:numId w:val="41"/>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pertama  dalam kelas besar, untuk dinamika, menjelaskan tentang cara penyelesaian modul,  dan membagi kelompok diskusi.</w:t>
      </w:r>
    </w:p>
    <w:p w:rsidR="00BF67D6" w:rsidRPr="00F87DEB" w:rsidRDefault="00BF67D6" w:rsidP="00EB589E">
      <w:pPr>
        <w:numPr>
          <w:ilvl w:val="0"/>
          <w:numId w:val="41"/>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Mahasiswa belajar mandiri atau berkelompok untuk melilih ketua dan penulis kelompok.</w:t>
      </w:r>
    </w:p>
    <w:p w:rsidR="00BF67D6" w:rsidRPr="00F87DEB" w:rsidRDefault="00BF67D6" w:rsidP="00EB589E">
      <w:pPr>
        <w:numPr>
          <w:ilvl w:val="0"/>
          <w:numId w:val="41"/>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kedua : kelompok diskusi dipimpin oleh mahasiswa untuk menyelesaikan langkah 1 sd 5</w:t>
      </w:r>
    </w:p>
    <w:p w:rsidR="00BF67D6" w:rsidRPr="00F87DEB" w:rsidRDefault="00BF67D6" w:rsidP="00EB589E">
      <w:pPr>
        <w:numPr>
          <w:ilvl w:val="0"/>
          <w:numId w:val="41"/>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Mahasiswa belajar mandiri baik sendiri-sendiri atau berkelompok untuk mencari informasi baru,</w:t>
      </w:r>
    </w:p>
    <w:p w:rsidR="00BF67D6" w:rsidRPr="00F87DEB" w:rsidRDefault="00BF67D6" w:rsidP="00EB589E">
      <w:pPr>
        <w:numPr>
          <w:ilvl w:val="0"/>
          <w:numId w:val="41"/>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ketiga : untuk melaporkan  hasil diskusi dan  mensintese  informasi yang baru ditemukan.</w:t>
      </w:r>
    </w:p>
    <w:p w:rsidR="00BF67D6" w:rsidRPr="00F87DEB" w:rsidRDefault="00BF67D6" w:rsidP="00EB589E">
      <w:pPr>
        <w:numPr>
          <w:ilvl w:val="0"/>
          <w:numId w:val="41"/>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Pertemuan terakhir :dilakukan dalam kelas besar dengan bentuk diskusi panel untuk melaporkan hasil diskusi masing-masing kelompok dan menanyakan hal-hal yang belum terjawab pada ahlinya (temu pakar). </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TIME TABLE</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tbl>
      <w:tblPr>
        <w:tblW w:w="9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8"/>
        <w:gridCol w:w="2160"/>
        <w:gridCol w:w="1681"/>
        <w:gridCol w:w="1559"/>
        <w:gridCol w:w="2268"/>
      </w:tblGrid>
      <w:tr w:rsidR="00BF67D6" w:rsidRPr="00F87DEB" w:rsidTr="00BF67D6">
        <w:tc>
          <w:tcPr>
            <w:tcW w:w="1728"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I</w:t>
            </w:r>
          </w:p>
        </w:tc>
        <w:tc>
          <w:tcPr>
            <w:tcW w:w="2160"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II</w:t>
            </w:r>
          </w:p>
        </w:tc>
        <w:tc>
          <w:tcPr>
            <w:tcW w:w="1681"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III</w:t>
            </w:r>
          </w:p>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IV</w:t>
            </w:r>
          </w:p>
        </w:tc>
        <w:tc>
          <w:tcPr>
            <w:tcW w:w="1559"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V</w:t>
            </w:r>
          </w:p>
        </w:tc>
        <w:tc>
          <w:tcPr>
            <w:tcW w:w="2268"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VI</w:t>
            </w:r>
          </w:p>
        </w:tc>
      </w:tr>
      <w:tr w:rsidR="00BF67D6" w:rsidRPr="00F87DEB" w:rsidTr="00BF67D6">
        <w:trPr>
          <w:trHeight w:val="850"/>
        </w:trPr>
        <w:tc>
          <w:tcPr>
            <w:tcW w:w="1728"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Pertemuan I</w:t>
            </w:r>
          </w:p>
        </w:tc>
        <w:tc>
          <w:tcPr>
            <w:tcW w:w="2160"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Pertemuan II</w:t>
            </w:r>
          </w:p>
        </w:tc>
        <w:tc>
          <w:tcPr>
            <w:tcW w:w="1681"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Mandiri</w:t>
            </w:r>
          </w:p>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Praktikum</w:t>
            </w:r>
          </w:p>
        </w:tc>
        <w:tc>
          <w:tcPr>
            <w:tcW w:w="1559"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Kuliah/</w:t>
            </w:r>
          </w:p>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konsultasi</w:t>
            </w:r>
          </w:p>
        </w:tc>
        <w:tc>
          <w:tcPr>
            <w:tcW w:w="2268"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Pertemuan III (pleno)</w:t>
            </w:r>
          </w:p>
        </w:tc>
      </w:tr>
    </w:tbl>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keepNext/>
        <w:spacing w:before="240" w:after="60" w:line="240" w:lineRule="auto"/>
        <w:outlineLvl w:val="3"/>
        <w:rPr>
          <w:rFonts w:ascii="Times New Roman" w:eastAsia="Times New Roman" w:hAnsi="Times New Roman" w:cs="Times New Roman"/>
          <w:b/>
          <w:bCs/>
          <w:sz w:val="28"/>
          <w:szCs w:val="28"/>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keepNext/>
        <w:spacing w:before="240" w:after="60" w:line="240" w:lineRule="auto"/>
        <w:outlineLvl w:val="3"/>
        <w:rPr>
          <w:rFonts w:ascii="Times New Roman" w:eastAsia="Times New Roman" w:hAnsi="Times New Roman" w:cs="Times New Roman"/>
          <w:b/>
          <w:bCs/>
          <w:sz w:val="28"/>
          <w:szCs w:val="28"/>
          <w:lang w:eastAsia="id-ID"/>
        </w:rPr>
      </w:pPr>
      <w:r w:rsidRPr="00F87DEB">
        <w:rPr>
          <w:rFonts w:ascii="Times New Roman" w:eastAsia="Times New Roman" w:hAnsi="Times New Roman" w:cs="Times New Roman"/>
          <w:b/>
          <w:bCs/>
          <w:sz w:val="28"/>
          <w:szCs w:val="28"/>
          <w:lang w:eastAsia="id-ID"/>
        </w:rPr>
        <w:lastRenderedPageBreak/>
        <w:t>SUMBER INFORMASI</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keepNext/>
        <w:numPr>
          <w:ilvl w:val="1"/>
          <w:numId w:val="0"/>
        </w:numPr>
        <w:spacing w:after="0" w:line="240" w:lineRule="auto"/>
        <w:outlineLvl w:val="5"/>
        <w:rPr>
          <w:rFonts w:ascii="Times New Roman" w:eastAsia="Times New Roman" w:hAnsi="Times New Roman" w:cs="Times New Roman"/>
          <w:b/>
          <w:bCs/>
          <w:lang w:eastAsia="id-ID"/>
        </w:rPr>
      </w:pPr>
      <w:r w:rsidRPr="00F87DEB">
        <w:rPr>
          <w:rFonts w:ascii="Times New Roman" w:eastAsia="Times New Roman" w:hAnsi="Times New Roman" w:cs="Times New Roman"/>
          <w:b/>
          <w:bCs/>
          <w:lang w:eastAsia="id-ID"/>
        </w:rPr>
        <w:t>TEXTBOOK</w:t>
      </w:r>
    </w:p>
    <w:p w:rsidR="00BF67D6" w:rsidRPr="00F87DEB" w:rsidRDefault="00BF67D6" w:rsidP="00EB589E">
      <w:pPr>
        <w:numPr>
          <w:ilvl w:val="0"/>
          <w:numId w:val="33"/>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Grant Boileau JC. A Method of Anatomy, 6</w:t>
      </w:r>
      <w:r w:rsidRPr="00F87DEB">
        <w:rPr>
          <w:rFonts w:ascii="Times New Roman" w:eastAsia="Times New Roman" w:hAnsi="Times New Roman" w:cs="Times New Roman"/>
          <w:vertAlign w:val="superscript"/>
          <w:lang w:eastAsia="id-ID"/>
        </w:rPr>
        <w:t>th</w:t>
      </w:r>
      <w:r w:rsidRPr="00F87DEB">
        <w:rPr>
          <w:rFonts w:ascii="Times New Roman" w:eastAsia="Times New Roman" w:hAnsi="Times New Roman" w:cs="Times New Roman"/>
          <w:lang w:eastAsia="id-ID"/>
        </w:rPr>
        <w:t xml:space="preserve"> ed., The Williams and Wilkins co.,Baltimore,1958</w:t>
      </w:r>
    </w:p>
    <w:p w:rsidR="00BF67D6" w:rsidRPr="00F87DEB" w:rsidRDefault="00BF67D6" w:rsidP="00EB589E">
      <w:pPr>
        <w:numPr>
          <w:ilvl w:val="0"/>
          <w:numId w:val="33"/>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Gray Henry, Mayo Goss C. Anatomy of The Human Body, 17</w:t>
      </w:r>
      <w:r w:rsidRPr="00F87DEB">
        <w:rPr>
          <w:rFonts w:ascii="Times New Roman" w:eastAsia="Times New Roman" w:hAnsi="Times New Roman" w:cs="Times New Roman"/>
          <w:vertAlign w:val="superscript"/>
          <w:lang w:eastAsia="id-ID"/>
        </w:rPr>
        <w:t>th</w:t>
      </w:r>
      <w:r w:rsidRPr="00F87DEB">
        <w:rPr>
          <w:rFonts w:ascii="Times New Roman" w:eastAsia="Times New Roman" w:hAnsi="Times New Roman" w:cs="Times New Roman"/>
          <w:lang w:eastAsia="id-ID"/>
        </w:rPr>
        <w:t xml:space="preserve"> ed.,Lea and Febiger, Philadelphia, 1959</w:t>
      </w:r>
    </w:p>
    <w:p w:rsidR="00BF67D6" w:rsidRPr="00F87DEB" w:rsidRDefault="00BF67D6" w:rsidP="00EB589E">
      <w:pPr>
        <w:numPr>
          <w:ilvl w:val="0"/>
          <w:numId w:val="33"/>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Adams RD, Victor M, Ropper AH. Principles of Neurology. Mc.Graw Hill International Editions 6</w:t>
      </w:r>
      <w:r w:rsidRPr="00F87DEB">
        <w:rPr>
          <w:rFonts w:ascii="Times New Roman" w:eastAsia="Times New Roman" w:hAnsi="Times New Roman" w:cs="Times New Roman"/>
          <w:vertAlign w:val="superscript"/>
          <w:lang w:eastAsia="id-ID"/>
        </w:rPr>
        <w:t>th</w:t>
      </w:r>
      <w:r w:rsidRPr="00F87DEB">
        <w:rPr>
          <w:rFonts w:ascii="Times New Roman" w:eastAsia="Times New Roman" w:hAnsi="Times New Roman" w:cs="Times New Roman"/>
          <w:lang w:eastAsia="id-ID"/>
        </w:rPr>
        <w:t>.ed.1997</w:t>
      </w:r>
    </w:p>
    <w:p w:rsidR="00BF67D6" w:rsidRPr="00F87DEB" w:rsidRDefault="00BF67D6" w:rsidP="00EB589E">
      <w:pPr>
        <w:numPr>
          <w:ilvl w:val="0"/>
          <w:numId w:val="33"/>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Aminoff MJ,Greenberg DA, simm RP.Clinical Neurology, 3</w:t>
      </w:r>
      <w:r w:rsidRPr="00F87DEB">
        <w:rPr>
          <w:rFonts w:ascii="Times New Roman" w:eastAsia="Times New Roman" w:hAnsi="Times New Roman" w:cs="Times New Roman"/>
          <w:vertAlign w:val="superscript"/>
          <w:lang w:eastAsia="id-ID"/>
        </w:rPr>
        <w:t>rd</w:t>
      </w:r>
      <w:r w:rsidRPr="00F87DEB">
        <w:rPr>
          <w:rFonts w:ascii="Times New Roman" w:eastAsia="Times New Roman" w:hAnsi="Times New Roman" w:cs="Times New Roman"/>
          <w:lang w:eastAsia="id-ID"/>
        </w:rPr>
        <w:t>.ed.A Lange Medical Book,1996</w:t>
      </w:r>
    </w:p>
    <w:p w:rsidR="00BF67D6" w:rsidRPr="00F87DEB" w:rsidRDefault="00BF67D6" w:rsidP="00EB589E">
      <w:pPr>
        <w:numPr>
          <w:ilvl w:val="0"/>
          <w:numId w:val="33"/>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Mardjono M, Sidharta P. Neurologi Klinik Dasar, PT.Dian Rakyat Jakarta.1995.</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keepNext/>
        <w:numPr>
          <w:ilvl w:val="1"/>
          <w:numId w:val="0"/>
        </w:numPr>
        <w:spacing w:after="0" w:line="240" w:lineRule="auto"/>
        <w:outlineLvl w:val="5"/>
        <w:rPr>
          <w:rFonts w:ascii="Times New Roman" w:eastAsia="Times New Roman" w:hAnsi="Times New Roman" w:cs="Times New Roman"/>
          <w:b/>
          <w:bCs/>
          <w:lang w:eastAsia="id-ID"/>
        </w:rPr>
      </w:pPr>
      <w:r w:rsidRPr="00F87DEB">
        <w:rPr>
          <w:rFonts w:ascii="Times New Roman" w:eastAsia="Times New Roman" w:hAnsi="Times New Roman" w:cs="Times New Roman"/>
          <w:b/>
          <w:bCs/>
          <w:lang w:eastAsia="id-ID"/>
        </w:rPr>
        <w:t>HAND OUT/DIKTAT</w:t>
      </w:r>
    </w:p>
    <w:p w:rsidR="00BF67D6" w:rsidRPr="00F87DEB" w:rsidRDefault="00BF67D6" w:rsidP="00EB589E">
      <w:pPr>
        <w:numPr>
          <w:ilvl w:val="0"/>
          <w:numId w:val="34"/>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Luhulima JW. Topografi, Diktat Anatomi, FKUH, 2002</w:t>
      </w:r>
    </w:p>
    <w:p w:rsidR="00BF67D6" w:rsidRPr="00F87DEB" w:rsidRDefault="00BF67D6" w:rsidP="00EB589E">
      <w:pPr>
        <w:numPr>
          <w:ilvl w:val="0"/>
          <w:numId w:val="34"/>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Diktat (bahan kuliah) Neurologi</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keepNext/>
        <w:numPr>
          <w:ilvl w:val="1"/>
          <w:numId w:val="0"/>
        </w:numPr>
        <w:spacing w:after="0" w:line="240" w:lineRule="auto"/>
        <w:outlineLvl w:val="5"/>
        <w:rPr>
          <w:rFonts w:ascii="Times New Roman" w:eastAsia="Times New Roman" w:hAnsi="Times New Roman" w:cs="Times New Roman"/>
          <w:b/>
          <w:bCs/>
          <w:lang w:eastAsia="id-ID"/>
        </w:rPr>
      </w:pPr>
      <w:r w:rsidRPr="00F87DEB">
        <w:rPr>
          <w:rFonts w:ascii="Times New Roman" w:eastAsia="Times New Roman" w:hAnsi="Times New Roman" w:cs="Times New Roman"/>
          <w:b/>
          <w:bCs/>
          <w:lang w:eastAsia="id-ID"/>
        </w:rPr>
        <w:t>ATLAS</w:t>
      </w:r>
    </w:p>
    <w:p w:rsidR="00BF67D6" w:rsidRPr="00F87DEB" w:rsidRDefault="00BF67D6" w:rsidP="00EB589E">
      <w:pPr>
        <w:numPr>
          <w:ilvl w:val="0"/>
          <w:numId w:val="35"/>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Atlas Spatelholz</w:t>
      </w:r>
    </w:p>
    <w:p w:rsidR="00BF67D6" w:rsidRPr="00F87DEB" w:rsidRDefault="00BF67D6" w:rsidP="00EB589E">
      <w:pPr>
        <w:numPr>
          <w:ilvl w:val="0"/>
          <w:numId w:val="35"/>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Atlas Sobotta</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keepNext/>
        <w:numPr>
          <w:ilvl w:val="1"/>
          <w:numId w:val="0"/>
        </w:numPr>
        <w:spacing w:after="0" w:line="240" w:lineRule="auto"/>
        <w:outlineLvl w:val="5"/>
        <w:rPr>
          <w:rFonts w:ascii="Times New Roman" w:eastAsia="Times New Roman" w:hAnsi="Times New Roman" w:cs="Times New Roman"/>
          <w:b/>
          <w:bCs/>
          <w:lang w:eastAsia="id-ID"/>
        </w:rPr>
      </w:pPr>
      <w:r w:rsidRPr="00F87DEB">
        <w:rPr>
          <w:rFonts w:ascii="Times New Roman" w:eastAsia="Times New Roman" w:hAnsi="Times New Roman" w:cs="Times New Roman"/>
          <w:b/>
          <w:bCs/>
          <w:lang w:eastAsia="id-ID"/>
        </w:rPr>
        <w:t>INTERNET</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sz w:val="24"/>
          <w:szCs w:val="24"/>
          <w:lang w:eastAsia="id-ID"/>
        </w:rPr>
      </w:pPr>
      <w:r>
        <w:rPr>
          <w:noProof/>
          <w:lang w:val="en-US"/>
        </w:rPr>
        <w:lastRenderedPageBreak/>
        <mc:AlternateContent>
          <mc:Choice Requires="wps">
            <w:drawing>
              <wp:anchor distT="0" distB="0" distL="114300" distR="114300" simplePos="0" relativeHeight="251662848" behindDoc="0" locked="0" layoutInCell="1" allowOverlap="1" wp14:anchorId="2450A829" wp14:editId="45500130">
                <wp:simplePos x="0" y="0"/>
                <wp:positionH relativeFrom="column">
                  <wp:posOffset>0</wp:posOffset>
                </wp:positionH>
                <wp:positionV relativeFrom="paragraph">
                  <wp:posOffset>228600</wp:posOffset>
                </wp:positionV>
                <wp:extent cx="5486400" cy="8229600"/>
                <wp:effectExtent l="0" t="0" r="19050" b="1905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Pr="00BF67D6" w:rsidRDefault="00BF67D6" w:rsidP="00EB589E">
                            <w:pPr>
                              <w:pStyle w:val="ListParagraph"/>
                              <w:numPr>
                                <w:ilvl w:val="0"/>
                                <w:numId w:val="44"/>
                              </w:numPr>
                              <w:spacing w:line="360" w:lineRule="auto"/>
                              <w:rPr>
                                <w:b/>
                              </w:rPr>
                            </w:pPr>
                            <w:r w:rsidRPr="00BF67D6">
                              <w:rPr>
                                <w:b/>
                              </w:rPr>
                              <w:t>Pertanyaan-pertanyaan  penting</w:t>
                            </w:r>
                          </w:p>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50A829" id="Text Box 16" o:spid="_x0000_s1035" type="#_x0000_t202" style="position:absolute;left:0;text-align:left;margin-left:0;margin-top:18pt;width:6in;height:9in;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">
                <v:textbox>
                  <w:txbxContent>
                    <w:p w:rsidR="00BF67D6" w:rsidRPr="00BF67D6" w:rsidRDefault="00BF67D6" w:rsidP="00EB589E">
                      <w:pPr>
                        <w:pStyle w:val="ListParagraph"/>
                        <w:numPr>
                          <w:ilvl w:val="0"/>
                          <w:numId w:val="44"/>
                        </w:numPr>
                        <w:spacing w:line="360" w:lineRule="auto"/>
                        <w:rPr>
                          <w:b/>
                        </w:rPr>
                      </w:pPr>
                      <w:r w:rsidRPr="00BF67D6">
                        <w:rPr>
                          <w:b/>
                        </w:rPr>
                        <w:t>Pertanyaan-pertanyaan  penting</w:t>
                      </w:r>
                    </w:p>
                    <w:p w:rsidR="00BF67D6" w:rsidRDefault="00BF67D6" w:rsidP="00BF67D6"/>
                  </w:txbxContent>
                </v:textbox>
              </v:shape>
            </w:pict>
          </mc:Fallback>
        </mc:AlternateContent>
      </w:r>
      <w:r w:rsidR="00BF67D6" w:rsidRPr="00F87DEB">
        <w:rPr>
          <w:rFonts w:ascii="Times New Roman" w:eastAsia="Times New Roman" w:hAnsi="Times New Roman" w:cs="Times New Roman"/>
          <w:sz w:val="24"/>
          <w:szCs w:val="24"/>
          <w:lang w:eastAsia="id-ID"/>
        </w:rPr>
        <w:t>Lembar Kerja</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sz w:val="24"/>
          <w:szCs w:val="24"/>
          <w:lang w:eastAsia="id-ID"/>
        </w:rPr>
      </w:pPr>
      <w:r>
        <w:rPr>
          <w:noProof/>
          <w:lang w:val="en-US"/>
        </w:rPr>
        <w:lastRenderedPageBreak/>
        <mc:AlternateContent>
          <mc:Choice Requires="wps">
            <w:drawing>
              <wp:anchor distT="0" distB="0" distL="114300" distR="114300" simplePos="0" relativeHeight="251661824" behindDoc="0" locked="0" layoutInCell="1" allowOverlap="1" wp14:anchorId="294A758A" wp14:editId="288C0693">
                <wp:simplePos x="0" y="0"/>
                <wp:positionH relativeFrom="column">
                  <wp:posOffset>-228600</wp:posOffset>
                </wp:positionH>
                <wp:positionV relativeFrom="paragraph">
                  <wp:posOffset>0</wp:posOffset>
                </wp:positionV>
                <wp:extent cx="5486400" cy="7440930"/>
                <wp:effectExtent l="0" t="0" r="19050" b="2667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7440930"/>
                        </a:xfrm>
                        <a:prstGeom prst="rect">
                          <a:avLst/>
                        </a:prstGeom>
                        <a:solidFill>
                          <a:srgbClr val="FFFFFF"/>
                        </a:solidFill>
                        <a:ln w="9525">
                          <a:solidFill>
                            <a:srgbClr val="000000"/>
                          </a:solidFill>
                          <a:miter lim="800000"/>
                          <a:headEnd/>
                          <a:tailEnd/>
                        </a:ln>
                      </wps:spPr>
                      <wps:txbx>
                        <w:txbxContent>
                          <w:p w:rsidR="00BF67D6" w:rsidRPr="00BF67D6" w:rsidRDefault="00BF67D6" w:rsidP="00EB589E">
                            <w:pPr>
                              <w:pStyle w:val="ListParagraph"/>
                              <w:numPr>
                                <w:ilvl w:val="0"/>
                                <w:numId w:val="45"/>
                              </w:numPr>
                              <w:spacing w:line="360" w:lineRule="auto"/>
                              <w:rPr>
                                <w:b/>
                              </w:rPr>
                            </w:pPr>
                            <w:r w:rsidRPr="00BF67D6">
                              <w:rPr>
                                <w:b/>
                              </w:rPr>
                              <w:t>Kata/Kalimat kunci</w:t>
                            </w:r>
                          </w:p>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4A758A" id="Text Box 15" o:spid="_x0000_s1036" type="#_x0000_t202" style="position:absolute;left:0;text-align:left;margin-left:-18pt;margin-top:0;width:6in;height:585.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">
                <v:textbox>
                  <w:txbxContent>
                    <w:p w:rsidR="00BF67D6" w:rsidRPr="00BF67D6" w:rsidRDefault="00BF67D6" w:rsidP="00EB589E">
                      <w:pPr>
                        <w:pStyle w:val="ListParagraph"/>
                        <w:numPr>
                          <w:ilvl w:val="0"/>
                          <w:numId w:val="45"/>
                        </w:numPr>
                        <w:spacing w:line="360" w:lineRule="auto"/>
                        <w:rPr>
                          <w:b/>
                        </w:rPr>
                      </w:pPr>
                      <w:r w:rsidRPr="00BF67D6">
                        <w:rPr>
                          <w:b/>
                        </w:rPr>
                        <w:t>Kata/Kalimat kunci</w:t>
                      </w:r>
                    </w:p>
                    <w:p w:rsidR="00BF67D6" w:rsidRDefault="00BF67D6" w:rsidP="00BF67D6"/>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sz w:val="24"/>
          <w:szCs w:val="24"/>
          <w:lang w:eastAsia="id-ID"/>
        </w:rPr>
      </w:pPr>
      <w:r>
        <w:rPr>
          <w:noProof/>
          <w:lang w:val="en-US"/>
        </w:rPr>
        <mc:AlternateContent>
          <mc:Choice Requires="wps">
            <w:drawing>
              <wp:anchor distT="0" distB="0" distL="114300" distR="114300" simplePos="0" relativeHeight="251663872" behindDoc="0" locked="0" layoutInCell="1" allowOverlap="1" wp14:anchorId="1EE50E45" wp14:editId="546130E0">
                <wp:simplePos x="0" y="0"/>
                <wp:positionH relativeFrom="column">
                  <wp:posOffset>151765</wp:posOffset>
                </wp:positionH>
                <wp:positionV relativeFrom="paragraph">
                  <wp:posOffset>-53340</wp:posOffset>
                </wp:positionV>
                <wp:extent cx="5486400" cy="7158355"/>
                <wp:effectExtent l="0" t="0" r="19050" b="2349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7158355"/>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sidRPr="00DD666D">
                              <w:rPr>
                                <w:b/>
                              </w:rPr>
                              <w:t xml:space="preserve">3.  </w:t>
                            </w:r>
                            <w:r>
                              <w:rPr>
                                <w:b/>
                              </w:rPr>
                              <w:t>Tujuan pembelajaran pada kasus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E50E45" id="Text Box 14" o:spid="_x0000_s1037" type="#_x0000_t202" style="position:absolute;left:0;text-align:left;margin-left:11.95pt;margin-top:-4.2pt;width:6in;height:563.6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">
                <v:textbox>
                  <w:txbxContent>
                    <w:p w:rsidR="00BF67D6" w:rsidRPr="00DD666D" w:rsidRDefault="00BF67D6" w:rsidP="00BF67D6">
                      <w:pPr>
                        <w:rPr>
                          <w:b/>
                        </w:rPr>
                      </w:pPr>
                      <w:r w:rsidRPr="00DD666D">
                        <w:rPr>
                          <w:b/>
                        </w:rPr>
                        <w:t xml:space="preserve">3.  </w:t>
                      </w:r>
                      <w:r>
                        <w:rPr>
                          <w:b/>
                        </w:rPr>
                        <w:t>Tujuan pembelajaran pada kasus</w:t>
                      </w:r>
                    </w:p>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sz w:val="24"/>
          <w:szCs w:val="24"/>
          <w:lang w:eastAsia="id-ID"/>
        </w:rPr>
      </w:pPr>
      <w:r>
        <w:rPr>
          <w:noProof/>
          <w:lang w:val="en-US"/>
        </w:rPr>
        <mc:AlternateContent>
          <mc:Choice Requires="wps">
            <w:drawing>
              <wp:anchor distT="0" distB="0" distL="114300" distR="114300" simplePos="0" relativeHeight="251664896" behindDoc="0" locked="0" layoutInCell="1" allowOverlap="1" wp14:anchorId="2F9CE9FA" wp14:editId="31C8E52D">
                <wp:simplePos x="0" y="0"/>
                <wp:positionH relativeFrom="column">
                  <wp:posOffset>151130</wp:posOffset>
                </wp:positionH>
                <wp:positionV relativeFrom="paragraph">
                  <wp:posOffset>103505</wp:posOffset>
                </wp:positionV>
                <wp:extent cx="5372100" cy="8552815"/>
                <wp:effectExtent l="0" t="0" r="19050" b="1968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8552815"/>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Pr>
                                <w:b/>
                              </w:rPr>
                              <w:t>4. Jawaban 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9CE9FA" id="Text Box 13" o:spid="_x0000_s1038" type="#_x0000_t202" style="position:absolute;left:0;text-align:left;margin-left:11.9pt;margin-top:8.15pt;width:423pt;height:673.4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">
                <v:textbox>
                  <w:txbxContent>
                    <w:p w:rsidR="00BF67D6" w:rsidRPr="00DD666D" w:rsidRDefault="00BF67D6" w:rsidP="00BF67D6">
                      <w:pPr>
                        <w:rPr>
                          <w:b/>
                        </w:rPr>
                      </w:pPr>
                      <w:r>
                        <w:rPr>
                          <w:b/>
                        </w:rPr>
                        <w:t>4. Jawaban pertanyaan</w:t>
                      </w:r>
                    </w:p>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spacing w:after="0" w:line="360" w:lineRule="auto"/>
        <w:jc w:val="center"/>
        <w:rPr>
          <w:rFonts w:ascii="Times New Roman" w:eastAsia="Times New Roman" w:hAnsi="Times New Roman" w:cs="Times New Roman"/>
          <w:lang w:val="en-US"/>
        </w:rPr>
      </w:pPr>
    </w:p>
    <w:p w:rsidR="00BF67D6" w:rsidRPr="00F87DEB" w:rsidRDefault="00BF67D6" w:rsidP="00BF67D6">
      <w:pPr>
        <w:spacing w:after="0" w:line="360" w:lineRule="auto"/>
        <w:jc w:val="center"/>
        <w:rPr>
          <w:rFonts w:ascii="Times New Roman" w:eastAsia="Times New Roman" w:hAnsi="Times New Roman" w:cs="Times New Roman"/>
          <w:sz w:val="32"/>
          <w:szCs w:val="32"/>
          <w:lang w:val="en-US"/>
        </w:rPr>
      </w:pPr>
    </w:p>
    <w:p w:rsidR="00BF67D6" w:rsidRPr="00F87DEB" w:rsidRDefault="00BF67D6" w:rsidP="00BF67D6">
      <w:pPr>
        <w:spacing w:after="0" w:line="360" w:lineRule="auto"/>
        <w:jc w:val="center"/>
        <w:rPr>
          <w:rFonts w:ascii="Times New Roman" w:eastAsia="Times New Roman" w:hAnsi="Times New Roman" w:cs="Times New Roman"/>
          <w:sz w:val="32"/>
          <w:szCs w:val="32"/>
          <w:lang w:val="en-US"/>
        </w:rPr>
      </w:pPr>
    </w:p>
    <w:p w:rsidR="00BF67D6" w:rsidRPr="00F87DEB" w:rsidRDefault="00BF67D6" w:rsidP="00BF67D6">
      <w:pPr>
        <w:spacing w:after="0" w:line="360" w:lineRule="auto"/>
        <w:jc w:val="center"/>
        <w:rPr>
          <w:rFonts w:ascii="Times New Roman" w:eastAsia="Times New Roman" w:hAnsi="Times New Roman" w:cs="Times New Roman"/>
          <w:sz w:val="32"/>
          <w:szCs w:val="32"/>
          <w:lang w:val="en-US"/>
        </w:rPr>
      </w:pPr>
      <w:r w:rsidRPr="00F87DEB">
        <w:rPr>
          <w:rFonts w:ascii="Times New Roman" w:eastAsia="Times New Roman" w:hAnsi="Times New Roman" w:cs="Times New Roman"/>
          <w:sz w:val="32"/>
          <w:szCs w:val="32"/>
          <w:lang w:val="en-US"/>
        </w:rPr>
        <w:t>BUKU PEGANGAN MAHASISWA</w:t>
      </w:r>
    </w:p>
    <w:p w:rsidR="00BF67D6" w:rsidRPr="00F87DEB" w:rsidRDefault="00BF67D6" w:rsidP="00BF67D6">
      <w:pPr>
        <w:spacing w:after="0" w:line="360" w:lineRule="auto"/>
        <w:jc w:val="center"/>
        <w:rPr>
          <w:rFonts w:ascii="Times New Roman" w:eastAsia="Times New Roman" w:hAnsi="Times New Roman" w:cs="Times New Roman"/>
          <w:sz w:val="32"/>
          <w:szCs w:val="32"/>
          <w:lang w:val="en-US"/>
        </w:rPr>
      </w:pPr>
    </w:p>
    <w:p w:rsidR="00BF67D6" w:rsidRPr="00F87DEB" w:rsidRDefault="00BF67D6" w:rsidP="00BF67D6">
      <w:pPr>
        <w:spacing w:after="0" w:line="360" w:lineRule="auto"/>
        <w:jc w:val="center"/>
        <w:rPr>
          <w:rFonts w:ascii="Times New Roman" w:eastAsia="Times New Roman" w:hAnsi="Times New Roman" w:cs="Times New Roman"/>
          <w:sz w:val="32"/>
          <w:szCs w:val="32"/>
          <w:lang w:val="en-US"/>
        </w:rPr>
      </w:pPr>
    </w:p>
    <w:p w:rsidR="00BF67D6" w:rsidRPr="00F87DEB" w:rsidRDefault="00BF67D6" w:rsidP="00BF67D6">
      <w:pPr>
        <w:spacing w:after="0" w:line="360" w:lineRule="auto"/>
        <w:jc w:val="center"/>
        <w:rPr>
          <w:rFonts w:ascii="Times New Roman" w:eastAsia="Times New Roman" w:hAnsi="Times New Roman" w:cs="Times New Roman"/>
          <w:b/>
          <w:bCs/>
          <w:sz w:val="32"/>
          <w:szCs w:val="32"/>
          <w:lang w:val="en-US"/>
        </w:rPr>
      </w:pPr>
      <w:r w:rsidRPr="00F87DEB">
        <w:rPr>
          <w:rFonts w:ascii="Times New Roman" w:eastAsia="Times New Roman" w:hAnsi="Times New Roman" w:cs="Times New Roman"/>
          <w:b/>
          <w:bCs/>
          <w:sz w:val="32"/>
          <w:szCs w:val="32"/>
          <w:lang w:val="en-US"/>
        </w:rPr>
        <w:t>MODUL</w:t>
      </w:r>
    </w:p>
    <w:p w:rsidR="00BF67D6" w:rsidRPr="00F87DEB" w:rsidRDefault="00BF67D6" w:rsidP="00BF67D6">
      <w:pPr>
        <w:spacing w:after="0" w:line="360" w:lineRule="auto"/>
        <w:jc w:val="center"/>
        <w:rPr>
          <w:rFonts w:ascii="Times New Roman" w:eastAsia="Times New Roman" w:hAnsi="Times New Roman" w:cs="Times New Roman"/>
          <w:b/>
          <w:bCs/>
          <w:sz w:val="32"/>
          <w:szCs w:val="32"/>
          <w:lang w:val="en-US"/>
        </w:rPr>
      </w:pPr>
      <w:r w:rsidRPr="00F87DEB">
        <w:rPr>
          <w:rFonts w:ascii="Times New Roman" w:eastAsia="Times New Roman" w:hAnsi="Times New Roman" w:cs="Times New Roman"/>
          <w:b/>
          <w:bCs/>
          <w:sz w:val="32"/>
          <w:szCs w:val="32"/>
          <w:lang w:val="en-US"/>
        </w:rPr>
        <w:t>FRAKTUR</w:t>
      </w:r>
    </w:p>
    <w:p w:rsidR="00BF67D6" w:rsidRPr="00F87DEB" w:rsidRDefault="009B6FD7" w:rsidP="00BF67D6">
      <w:pPr>
        <w:spacing w:after="0" w:line="360" w:lineRule="auto"/>
        <w:jc w:val="both"/>
        <w:rPr>
          <w:rFonts w:ascii="Times New Roman" w:eastAsia="Times New Roman" w:hAnsi="Times New Roman" w:cs="Times New Roman"/>
          <w:b/>
          <w:sz w:val="32"/>
          <w:szCs w:val="32"/>
          <w:lang w:val="en-US"/>
        </w:rPr>
      </w:pPr>
      <w:r>
        <w:rPr>
          <w:noProof/>
          <w:lang w:val="en-US"/>
        </w:rPr>
        <w:drawing>
          <wp:anchor distT="0" distB="0" distL="114300" distR="114300" simplePos="0" relativeHeight="251670016" behindDoc="1" locked="0" layoutInCell="1" allowOverlap="1" wp14:anchorId="030CC286" wp14:editId="1B8F339F">
            <wp:simplePos x="0" y="0"/>
            <wp:positionH relativeFrom="column">
              <wp:posOffset>1600200</wp:posOffset>
            </wp:positionH>
            <wp:positionV relativeFrom="paragraph">
              <wp:posOffset>262890</wp:posOffset>
            </wp:positionV>
            <wp:extent cx="2286000" cy="2057400"/>
            <wp:effectExtent l="0" t="0" r="0" b="0"/>
            <wp:wrapNone/>
            <wp:docPr id="39" name="Picture 34"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escription: Logo%20UMJ%2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r w:rsidRPr="00F87DEB">
        <w:rPr>
          <w:rFonts w:ascii="Times New Roman" w:eastAsia="Times New Roman" w:hAnsi="Times New Roman" w:cs="Times New Roman"/>
          <w:b/>
          <w:sz w:val="32"/>
          <w:szCs w:val="32"/>
          <w:lang w:val="fi-FI"/>
        </w:rPr>
        <w:t>Disajikan pada Mahasiswa Semester II</w:t>
      </w:r>
    </w:p>
    <w:p w:rsidR="00BF67D6" w:rsidRPr="00B96FAB"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32"/>
          <w:szCs w:val="32"/>
          <w:lang w:val="fi-FI"/>
        </w:rPr>
        <w:t xml:space="preserve">Tahun ajaran </w:t>
      </w:r>
      <w:r w:rsidR="00772875">
        <w:rPr>
          <w:rFonts w:ascii="Times New Roman" w:eastAsia="Times New Roman" w:hAnsi="Times New Roman" w:cs="Times New Roman"/>
          <w:b/>
          <w:sz w:val="32"/>
          <w:szCs w:val="32"/>
          <w:lang w:val="fi-FI"/>
        </w:rPr>
        <w:t>2015</w:t>
      </w:r>
      <w:r w:rsidR="00387284">
        <w:rPr>
          <w:rFonts w:ascii="Times New Roman" w:eastAsia="Times New Roman" w:hAnsi="Times New Roman" w:cs="Times New Roman"/>
          <w:b/>
          <w:sz w:val="32"/>
          <w:szCs w:val="32"/>
          <w:lang w:val="fi-FI"/>
        </w:rPr>
        <w:t>/</w:t>
      </w:r>
      <w:r w:rsidR="00772875">
        <w:rPr>
          <w:rFonts w:ascii="Times New Roman" w:eastAsia="Times New Roman" w:hAnsi="Times New Roman" w:cs="Times New Roman"/>
          <w:b/>
          <w:sz w:val="32"/>
          <w:szCs w:val="32"/>
          <w:lang w:val="fi-FI"/>
        </w:rPr>
        <w:t>2016</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r w:rsidRPr="00F87DEB">
        <w:rPr>
          <w:rFonts w:ascii="Times New Roman" w:eastAsia="Times New Roman" w:hAnsi="Times New Roman" w:cs="Times New Roman"/>
          <w:b/>
          <w:sz w:val="32"/>
          <w:szCs w:val="32"/>
          <w:lang w:val="fi-FI"/>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UNIVERSITAS MUHAMMADIYAH JAKARTA</w:t>
      </w:r>
    </w:p>
    <w:p w:rsidR="00BF67D6" w:rsidRPr="00B96FAB" w:rsidRDefault="00772875"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2015</w:t>
      </w:r>
      <w:r w:rsidR="00387284">
        <w:rPr>
          <w:rFonts w:ascii="Times New Roman" w:eastAsia="Times New Roman" w:hAnsi="Times New Roman" w:cs="Times New Roman"/>
          <w:b/>
          <w:sz w:val="32"/>
          <w:szCs w:val="32"/>
          <w:lang w:val="sv-SE"/>
        </w:rPr>
        <w:t>/</w:t>
      </w:r>
      <w:r>
        <w:rPr>
          <w:rFonts w:ascii="Times New Roman" w:eastAsia="Times New Roman" w:hAnsi="Times New Roman" w:cs="Times New Roman"/>
          <w:b/>
          <w:sz w:val="32"/>
          <w:szCs w:val="32"/>
          <w:lang w:val="sv-SE"/>
        </w:rPr>
        <w:t>2016</w:t>
      </w:r>
    </w:p>
    <w:p w:rsidR="00BF67D6" w:rsidRPr="00F87DEB" w:rsidRDefault="00BF67D6" w:rsidP="00BF67D6">
      <w:pPr>
        <w:spacing w:after="0" w:line="360" w:lineRule="auto"/>
        <w:jc w:val="both"/>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both"/>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p>
    <w:p w:rsidR="00BF67D6" w:rsidRPr="00F87DEB" w:rsidRDefault="00BF67D6" w:rsidP="00BF67D6">
      <w:pPr>
        <w:spacing w:after="0" w:line="360" w:lineRule="auto"/>
        <w:jc w:val="center"/>
        <w:rPr>
          <w:rFonts w:ascii="Times New Roman" w:eastAsia="Times New Roman" w:hAnsi="Times New Roman" w:cs="Times New Roman"/>
          <w:b/>
          <w:lang w:val="sv-SE"/>
        </w:rPr>
      </w:pPr>
    </w:p>
    <w:p w:rsidR="00BF67D6" w:rsidRPr="00F87DEB" w:rsidRDefault="00BF67D6" w:rsidP="00BF67D6">
      <w:pPr>
        <w:spacing w:after="0" w:line="360" w:lineRule="auto"/>
        <w:jc w:val="center"/>
        <w:rPr>
          <w:rFonts w:ascii="Times New Roman" w:eastAsia="Times New Roman" w:hAnsi="Times New Roman" w:cs="Times New Roman"/>
          <w:b/>
          <w:lang w:val="sv-SE"/>
        </w:rPr>
      </w:pPr>
      <w:r w:rsidRPr="00F87DEB">
        <w:rPr>
          <w:rFonts w:ascii="Times New Roman" w:eastAsia="Times New Roman" w:hAnsi="Times New Roman" w:cs="Times New Roman"/>
          <w:b/>
          <w:lang w:val="sv-SE"/>
        </w:rPr>
        <w:t>SISTIM MUSKULOSKLETAL</w:t>
      </w:r>
    </w:p>
    <w:p w:rsidR="00BF67D6" w:rsidRPr="00F87DEB" w:rsidRDefault="00BF67D6" w:rsidP="00BF67D6">
      <w:pPr>
        <w:spacing w:after="0" w:line="360" w:lineRule="auto"/>
        <w:jc w:val="center"/>
        <w:rPr>
          <w:rFonts w:ascii="Times New Roman" w:eastAsia="Times New Roman" w:hAnsi="Times New Roman" w:cs="Times New Roman"/>
          <w:b/>
          <w:lang w:val="sv-SE"/>
        </w:rPr>
      </w:pPr>
      <w:r w:rsidRPr="00F87DEB">
        <w:rPr>
          <w:rFonts w:ascii="Times New Roman" w:eastAsia="Times New Roman" w:hAnsi="Times New Roman" w:cs="Times New Roman"/>
          <w:b/>
          <w:lang w:val="sv-SE"/>
        </w:rPr>
        <w:t>FRAKTUR</w:t>
      </w:r>
    </w:p>
    <w:p w:rsidR="00BF67D6" w:rsidRPr="00F87DEB" w:rsidRDefault="00BF67D6" w:rsidP="00BF67D6">
      <w:pPr>
        <w:spacing w:after="0" w:line="360" w:lineRule="auto"/>
        <w:jc w:val="center"/>
        <w:rPr>
          <w:rFonts w:ascii="Times New Roman" w:eastAsia="Times New Roman" w:hAnsi="Times New Roman" w:cs="Times New Roman"/>
          <w:b/>
          <w:lang w:val="sv-SE"/>
        </w:rPr>
      </w:pPr>
    </w:p>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PENDAHULUAN</w:t>
      </w:r>
    </w:p>
    <w:p w:rsidR="00BF67D6" w:rsidRPr="00F87DEB" w:rsidRDefault="00BF67D6" w:rsidP="00BF67D6">
      <w:pPr>
        <w:spacing w:before="100" w:beforeAutospacing="1" w:after="100" w:afterAutospacing="1" w:line="360" w:lineRule="auto"/>
        <w:ind w:firstLine="720"/>
        <w:jc w:val="both"/>
        <w:rPr>
          <w:rFonts w:ascii="Times New Roman" w:eastAsia="Times New Roman" w:hAnsi="Times New Roman" w:cs="Times New Roman"/>
          <w:lang w:val="sv-SE"/>
        </w:rPr>
      </w:pPr>
      <w:r w:rsidRPr="00F87DEB">
        <w:rPr>
          <w:rFonts w:ascii="Times New Roman" w:eastAsia="Times New Roman" w:hAnsi="Times New Roman" w:cs="Times New Roman"/>
          <w:iCs/>
          <w:lang w:val="sv-SE"/>
        </w:rPr>
        <w:t>Seiring meiningkatnya usia harapan hidup, gangguan muskuloskeletal menjadi ancaman bukan saja bagi praktisi kesehatan tapi juga negara</w:t>
      </w:r>
      <w:r w:rsidRPr="00F87DEB">
        <w:rPr>
          <w:rFonts w:ascii="Times New Roman" w:eastAsia="Times New Roman" w:hAnsi="Times New Roman" w:cs="Times New Roman"/>
          <w:i/>
          <w:iCs/>
          <w:lang w:val="sv-SE"/>
        </w:rPr>
        <w:t xml:space="preserve">. </w:t>
      </w:r>
      <w:r w:rsidRPr="00F87DEB">
        <w:rPr>
          <w:rFonts w:ascii="Times New Roman" w:eastAsia="Times New Roman" w:hAnsi="Times New Roman" w:cs="Times New Roman"/>
          <w:lang w:val="sv-SE"/>
        </w:rPr>
        <w:t>Salah satu masalah gangguan kesehatan yang menonjol pada sistem muskuloskeletal adalah gangguan pada tulang dan yang paling fatal adalah fraktur pada tulang baik tulang panjang maupun kecil. Gangguan ini dapat menyerang siapa saja baik muda maupun lanjut usia dengan faktor-faktor penyebab yang bervariasi.</w:t>
      </w:r>
    </w:p>
    <w:p w:rsidR="00BF67D6" w:rsidRPr="00F87DEB" w:rsidRDefault="00BF67D6" w:rsidP="00BF67D6">
      <w:pPr>
        <w:spacing w:before="100" w:beforeAutospacing="1" w:after="100" w:afterAutospacing="1" w:line="360" w:lineRule="auto"/>
        <w:ind w:firstLine="720"/>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Apabila sudah terjadi fraktur pada tulang akibatnya cukup fatal karena otomatis berpengaruh terhadap fungsi anggota tubuh sehingga terjadi penurunan produktifitas yang tidak hanya menyulitkan pasien itu sendiri namun juga menjadi beban keluarga, lingkungan dan pekerjaan. Menghadapi problema ini tanpa adanya persiapan yang baik maka dikhawatirkan beban yang akan ditanggung pemerintah, masyarakat dan warga dengan keluarga akan menjadi sangat besar dan akan menghambat perkembangan ekonomi serta memperburuk kualitas hidup manusia secara utuh .</w:t>
      </w:r>
    </w:p>
    <w:p w:rsidR="00BF67D6" w:rsidRPr="00F87DEB" w:rsidRDefault="00BF67D6" w:rsidP="00BF67D6">
      <w:pPr>
        <w:spacing w:after="0" w:line="360" w:lineRule="auto"/>
        <w:ind w:firstLine="720"/>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Melalui modul ini, beberapa kasus fraktur tulang baik yang disebabkan oleh kurangnya kalsium sejak dini, trauma fisik maupun penurunan kadar calsium pada usia lanjut akan disajikan serta letak-letak fraktur pada tulang yang berbeda. Mahasiswa diharapkan untuk mencermati gejala – gejala yang ada, kemudian dari keluhan satu dengan lainnya dapat dihubungkan dan pemeriksaan pendukung yang diperlukan dapat difikirkan.</w:t>
      </w:r>
    </w:p>
    <w:p w:rsidR="00BF67D6" w:rsidRPr="00F87DEB" w:rsidRDefault="00BF67D6" w:rsidP="00BF67D6">
      <w:pPr>
        <w:spacing w:after="0" w:line="360" w:lineRule="auto"/>
        <w:ind w:firstLine="720"/>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Sebelum menggunakan buku ini, tutor dan mahasiswa harus membaca TIU dan TIK sehingga diharapkan diskusi tidak menyimpang dari tujuan, dan  dapat dicapai kompetensi minimal yang diharapkan. Peran tutor dalam mengarahkan tutorial sangat penting. Bahan untuk diskusi bisa diperoleh dari bahan bacaan yang tercantum pada daftar pustaka pendukung. Kemungkinan seorang ahli dapat memberikan  kuliah  dalam  pertemuan konsultasi antara kelompok mahasiswa peserta diskusi dengan ahli yang bersangkutan yang bisa diatur dengan dosen yang bersangkutan.</w:t>
      </w:r>
    </w:p>
    <w:p w:rsidR="00BF67D6" w:rsidRPr="00F87DEB" w:rsidRDefault="00BF67D6" w:rsidP="00BF67D6">
      <w:pPr>
        <w:spacing w:after="0" w:line="360" w:lineRule="auto"/>
        <w:ind w:firstLine="720"/>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Penyusun mengharaapkan buku modul ini dapat membantu mahasiswa dalam memecahkan masalah penyakit infeksi yang akan disajikan pada sistim selanjutnya.</w:t>
      </w:r>
    </w:p>
    <w:p w:rsidR="00BF67D6" w:rsidRPr="00F87DEB" w:rsidRDefault="00BF67D6" w:rsidP="00BF67D6">
      <w:pPr>
        <w:spacing w:after="0" w:line="360" w:lineRule="auto"/>
        <w:ind w:firstLine="720"/>
        <w:rPr>
          <w:rFonts w:ascii="Times New Roman" w:eastAsia="Times New Roman" w:hAnsi="Times New Roman" w:cs="Times New Roman"/>
          <w:lang w:val="sv-SE"/>
        </w:rPr>
      </w:pP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p>
    <w:p w:rsidR="00BF67D6" w:rsidRPr="00B96FAB" w:rsidRDefault="00BF67D6" w:rsidP="00B96FAB">
      <w:pPr>
        <w:spacing w:after="0" w:line="360" w:lineRule="auto"/>
        <w:ind w:left="5040" w:firstLine="720"/>
        <w:rPr>
          <w:rFonts w:ascii="Times New Roman" w:eastAsia="Times New Roman" w:hAnsi="Times New Roman" w:cs="Times New Roman"/>
        </w:rPr>
      </w:pPr>
      <w:r w:rsidRPr="00F87DEB">
        <w:rPr>
          <w:rFonts w:ascii="Times New Roman" w:eastAsia="Times New Roman" w:hAnsi="Times New Roman" w:cs="Times New Roman"/>
          <w:lang w:val="sv-SE"/>
        </w:rPr>
        <w:t xml:space="preserve">Jakarta, </w:t>
      </w:r>
      <w:r w:rsidR="00B96FAB">
        <w:rPr>
          <w:rFonts w:ascii="Times New Roman" w:eastAsia="Times New Roman" w:hAnsi="Times New Roman" w:cs="Times New Roman"/>
        </w:rPr>
        <w:t>Februari</w:t>
      </w:r>
      <w:r w:rsidRPr="00F87DEB">
        <w:rPr>
          <w:rFonts w:ascii="Times New Roman" w:eastAsia="Times New Roman" w:hAnsi="Times New Roman" w:cs="Times New Roman"/>
          <w:lang w:val="sv-SE"/>
        </w:rPr>
        <w:t xml:space="preserve"> </w:t>
      </w:r>
      <w:r w:rsidR="00E302C3">
        <w:rPr>
          <w:rFonts w:ascii="Times New Roman" w:eastAsia="Times New Roman" w:hAnsi="Times New Roman" w:cs="Times New Roman"/>
          <w:lang w:val="sv-SE"/>
        </w:rPr>
        <w:t>201</w:t>
      </w:r>
      <w:r w:rsidR="00B96FAB">
        <w:rPr>
          <w:rFonts w:ascii="Times New Roman" w:eastAsia="Times New Roman" w:hAnsi="Times New Roman" w:cs="Times New Roman"/>
        </w:rPr>
        <w:t>3</w:t>
      </w: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t>Penyusun</w:t>
      </w: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lastRenderedPageBreak/>
        <w:t>TUJUAN PEMBELAJARAN</w:t>
      </w:r>
    </w:p>
    <w:p w:rsidR="00BF67D6" w:rsidRPr="00F87DEB" w:rsidRDefault="00BF67D6" w:rsidP="00BF67D6">
      <w:pPr>
        <w:spacing w:after="0" w:line="360" w:lineRule="auto"/>
        <w:ind w:firstLine="720"/>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Setelah menyelesaikan modul ini, mahasiswa mampu menjelaskan tentang penyebab,  patomekanisme, gambaran klinik, pemeriksaan penunjang, penatalaksanaan, proses penyembuhan, komplikasi tindakan rehabilitasi medik dan pencegahan dari penyakit-penyakit yang dapat mengakibatkan terjadinya fraktur pada tulang.</w:t>
      </w:r>
    </w:p>
    <w:p w:rsidR="00BF67D6" w:rsidRPr="00F87DEB" w:rsidRDefault="00BF67D6" w:rsidP="00BF67D6">
      <w:pPr>
        <w:spacing w:after="0" w:line="360" w:lineRule="auto"/>
        <w:jc w:val="both"/>
        <w:rPr>
          <w:rFonts w:ascii="Times New Roman" w:eastAsia="Times New Roman" w:hAnsi="Times New Roman" w:cs="Times New Roman"/>
          <w:b/>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SASARAN PEMBELAJARAN :</w:t>
      </w:r>
    </w:p>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Setelah selesai mempelajari modul ini, mahasiswa diharapkan dapat :</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mekanisme terjadinya fraktur pada tulang</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mekanisme proses penyembuhan pada tulang akibat fraktur</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klasifikasi fraktur tulang menurut penyebab terjadinya, hubungan dengan jaringan ikat sekitarnya, dan menurut bentuknya</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faktor resiko terjadinya fraktur akibat trauma  mekanik atau osteoporosis</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Menjelaskan langkah-langkah menegakkan diagnostic fraktur </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pemeriksaan penunjang yang dilakukan pada kasus fraktur tulang</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komplikasi yang dapat terjadi pada fraktur tulang</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Menjelaskan prinsip penatalaksanaan fraktur tulang</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Menjelaskan tujuan pengobatan/penatalaksanaan fraktur tulang</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tindakan/langkah-langkah pencegahan timbulnya fraktur pada tulang terutama akibat osteoporosis</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tindakan rehabilittasi medik pada kasus fraktur</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Menentukan prognosa pada kasus fraktur</w:t>
      </w: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rPr>
      </w:pPr>
    </w:p>
    <w:p w:rsidR="00F87DEB" w:rsidRPr="00F87DEB" w:rsidRDefault="00F87DEB" w:rsidP="00BF67D6">
      <w:pPr>
        <w:spacing w:after="0" w:line="360" w:lineRule="auto"/>
        <w:jc w:val="both"/>
        <w:rPr>
          <w:rFonts w:ascii="Times New Roman" w:eastAsia="Times New Roman" w:hAnsi="Times New Roman" w:cs="Times New Roman"/>
        </w:rPr>
      </w:pPr>
    </w:p>
    <w:p w:rsidR="00F87DEB" w:rsidRPr="00F87DEB" w:rsidRDefault="00F87DEB" w:rsidP="00BF67D6">
      <w:pPr>
        <w:spacing w:after="0" w:line="360" w:lineRule="auto"/>
        <w:jc w:val="both"/>
        <w:rPr>
          <w:rFonts w:ascii="Times New Roman" w:eastAsia="Times New Roman" w:hAnsi="Times New Roman" w:cs="Times New Roman"/>
        </w:rPr>
      </w:pPr>
    </w:p>
    <w:p w:rsidR="00F87DEB" w:rsidRPr="00F87DEB" w:rsidRDefault="00F87DEB" w:rsidP="00BF67D6">
      <w:pPr>
        <w:spacing w:after="0" w:line="360" w:lineRule="auto"/>
        <w:jc w:val="both"/>
        <w:rPr>
          <w:rFonts w:ascii="Times New Roman" w:eastAsia="Times New Roman" w:hAnsi="Times New Roman" w:cs="Times New Roman"/>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r w:rsidRPr="00F87DEB">
        <w:rPr>
          <w:rFonts w:ascii="Times New Roman" w:eastAsia="Times New Roman" w:hAnsi="Times New Roman" w:cs="Times New Roman"/>
          <w:b/>
          <w:lang w:val="en-US"/>
        </w:rPr>
        <w:lastRenderedPageBreak/>
        <w:t>SKENARIO - 1 :</w:t>
      </w:r>
    </w:p>
    <w:p w:rsidR="00BF67D6" w:rsidRPr="00F87DEB" w:rsidRDefault="00BF67D6" w:rsidP="00BF67D6">
      <w:pPr>
        <w:spacing w:after="0" w:line="360" w:lineRule="auto"/>
        <w:ind w:firstLine="720"/>
        <w:jc w:val="both"/>
        <w:rPr>
          <w:rFonts w:ascii="Times New Roman" w:eastAsia="Times New Roman" w:hAnsi="Times New Roman" w:cs="Times New Roman"/>
          <w:iCs/>
          <w:lang w:val="en-US"/>
        </w:rPr>
      </w:pPr>
      <w:r w:rsidRPr="00F87DEB">
        <w:rPr>
          <w:rFonts w:ascii="Times New Roman" w:eastAsia="Times New Roman" w:hAnsi="Times New Roman" w:cs="Times New Roman"/>
          <w:iCs/>
          <w:lang w:val="en-US"/>
        </w:rPr>
        <w:t>Seorang anak laki-laki usia 10 tahun datang ke poliklinik dengan diantar orang tuangnya. Orangtuanya bercerita bahwa 3 bulan yang lalu P pernah mengeluhkan pergelangan tangan kirinya sakit dan bengkak setelah bermain bola, karena takut difoto rontgen dan biayanya mahal, orangtua P membawa anaknya ke bengkel tulang untuk dipijat dan diiurut. Disana selain dipijat dan diurut pergelangan tangan P diberi ramuan dan diberi semacam gips (untuk menyambungkan tulang yang katanya patah) sejak itu pergelangan tangan kiri P malah tidak bisa digerakkan dengan normal seperti tangan kanannya</w:t>
      </w:r>
    </w:p>
    <w:p w:rsidR="00BF67D6" w:rsidRPr="00F87DEB" w:rsidRDefault="00BF67D6" w:rsidP="00BF67D6">
      <w:pPr>
        <w:spacing w:after="0" w:line="360" w:lineRule="auto"/>
        <w:ind w:firstLine="720"/>
        <w:jc w:val="both"/>
        <w:rPr>
          <w:rFonts w:ascii="Times New Roman" w:eastAsia="Times New Roman" w:hAnsi="Times New Roman" w:cs="Times New Roman"/>
          <w:b/>
          <w:lang w:val="en-US"/>
        </w:rPr>
      </w:pPr>
      <w:r w:rsidRPr="00F87DEB">
        <w:rPr>
          <w:rFonts w:ascii="Times New Roman" w:eastAsia="Times New Roman" w:hAnsi="Times New Roman" w:cs="Times New Roman"/>
          <w:iCs/>
          <w:lang w:val="en-US"/>
        </w:rPr>
        <w:t>.</w:t>
      </w:r>
      <w:r w:rsidRPr="00F87DEB">
        <w:rPr>
          <w:rFonts w:ascii="Times New Roman" w:eastAsia="Times New Roman" w:hAnsi="Times New Roman" w:cs="Times New Roman"/>
          <w:iCs/>
          <w:lang w:val="en-US"/>
        </w:rPr>
        <w:br/>
      </w:r>
    </w:p>
    <w:p w:rsidR="00BF67D6" w:rsidRPr="00F87DEB" w:rsidRDefault="00BF67D6" w:rsidP="00BF67D6">
      <w:pPr>
        <w:spacing w:after="0" w:line="360" w:lineRule="auto"/>
        <w:jc w:val="both"/>
        <w:rPr>
          <w:rFonts w:ascii="Times New Roman" w:eastAsia="Times New Roman" w:hAnsi="Times New Roman" w:cs="Times New Roman"/>
          <w:b/>
          <w:lang w:val="en-US"/>
        </w:rPr>
      </w:pPr>
      <w:r w:rsidRPr="00F87DEB">
        <w:rPr>
          <w:rFonts w:ascii="Times New Roman" w:eastAsia="Times New Roman" w:hAnsi="Times New Roman" w:cs="Times New Roman"/>
          <w:b/>
          <w:lang w:val="en-US"/>
        </w:rPr>
        <w:t>SKENARIO – 2 :</w:t>
      </w:r>
    </w:p>
    <w:p w:rsidR="00BF67D6" w:rsidRPr="00F87DEB" w:rsidRDefault="00BF67D6" w:rsidP="00BF67D6">
      <w:pPr>
        <w:spacing w:before="100" w:beforeAutospacing="1" w:after="100" w:afterAutospacing="1"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Seorang laki-laki usia 35 tahun datang ke UGD dengan digotong oleh 3 orang rekannya. Laki-laki tersebut jatuh dari motornya akibat menabrak lubang galian dan terpental cukup jauh dan jatuh diaspal yang keras dengan kaki kanan terlebih dahulu menghantam aspal. Laki-laki tersebut masih sadar .Korban tak bisa berjalan sama sekali, bahkan tak bisa dipapah, sehingga harus digotong. Terjadi bengkak hebat sampai kebas di ujung kaki.. Nyeri terus menerus.tapi tidak nampak adanya perdarahan atau luka terbuka.</w:t>
      </w:r>
    </w:p>
    <w:p w:rsidR="00BF67D6" w:rsidRPr="00F87DEB" w:rsidRDefault="00BF67D6" w:rsidP="00BF67D6">
      <w:pPr>
        <w:spacing w:after="0" w:line="360" w:lineRule="auto"/>
        <w:jc w:val="both"/>
        <w:rPr>
          <w:rFonts w:ascii="Times New Roman" w:eastAsia="Times New Roman" w:hAnsi="Times New Roman" w:cs="Times New Roman"/>
          <w:b/>
          <w:lang w:val="en-US"/>
        </w:rPr>
      </w:pPr>
      <w:r w:rsidRPr="00F87DEB">
        <w:rPr>
          <w:rFonts w:ascii="Times New Roman" w:eastAsia="Times New Roman" w:hAnsi="Times New Roman" w:cs="Times New Roman"/>
          <w:b/>
          <w:lang w:val="en-US"/>
        </w:rPr>
        <w:t>SKENARIO - 3 :</w:t>
      </w:r>
    </w:p>
    <w:p w:rsidR="00BF67D6" w:rsidRPr="00F87DEB" w:rsidRDefault="00BF67D6" w:rsidP="00BF67D6">
      <w:pPr>
        <w:spacing w:before="100" w:beforeAutospacing="1" w:after="100" w:afterAutospacing="1" w:line="360" w:lineRule="auto"/>
        <w:ind w:firstLine="720"/>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Seorang Wanita ibu rumah tangga usia 60 tahun datang ke klinik dengan keluhan nyeri pada punggungnya sejak 2 tahun yang lalu akibat terpeleset di kamar mandi. Ia karena merasa tidak ada masalah ia hanya minum obat pereda rasa sakit yang dibelinya diwarung serta punggungnya digosok dengan obat gosok. Pasien mengaku tidak berobat ke dokter maupun ke dukun urut. Wanita ini mengeluh 1 tahun belakangan sepertinya punggung bagian atas tampak melengkung dan tinggi badannya menjadi berkurang. Nyeri dirasakan terutama bila duduk/jongkok dan berdiri setelahnya sehingga wanita tersebut mengalami kesulitan untuk melakukan pergerakan-pergerakan sholat. Mengalami menopouse sejak 10 tahun yang lalu dan  menderita kencing manis sejak usia 45 tahun</w:t>
      </w: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rPr>
      </w:pPr>
    </w:p>
    <w:p w:rsidR="00F87DEB" w:rsidRPr="00F87DEB" w:rsidRDefault="00F87DEB" w:rsidP="00BF67D6">
      <w:pPr>
        <w:spacing w:after="0" w:line="360" w:lineRule="auto"/>
        <w:jc w:val="both"/>
        <w:rPr>
          <w:rFonts w:ascii="Times New Roman" w:eastAsia="Times New Roman" w:hAnsi="Times New Roman" w:cs="Times New Roman"/>
          <w:b/>
        </w:rPr>
      </w:pPr>
    </w:p>
    <w:p w:rsidR="00F87DEB" w:rsidRPr="00F87DEB" w:rsidRDefault="00F87DEB" w:rsidP="00BF67D6">
      <w:pPr>
        <w:spacing w:after="0" w:line="360" w:lineRule="auto"/>
        <w:jc w:val="both"/>
        <w:rPr>
          <w:rFonts w:ascii="Times New Roman" w:eastAsia="Times New Roman" w:hAnsi="Times New Roman" w:cs="Times New Roman"/>
          <w:b/>
        </w:rPr>
      </w:pPr>
    </w:p>
    <w:p w:rsidR="00F87DEB" w:rsidRPr="00F87DEB" w:rsidRDefault="00F87DEB" w:rsidP="00BF67D6">
      <w:pPr>
        <w:spacing w:after="0" w:line="360" w:lineRule="auto"/>
        <w:jc w:val="both"/>
        <w:rPr>
          <w:rFonts w:ascii="Times New Roman" w:eastAsia="Times New Roman" w:hAnsi="Times New Roman" w:cs="Times New Roman"/>
          <w:b/>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r w:rsidRPr="00F87DEB">
        <w:rPr>
          <w:rFonts w:ascii="Times New Roman" w:eastAsia="Times New Roman" w:hAnsi="Times New Roman" w:cs="Times New Roman"/>
          <w:b/>
          <w:lang w:val="en-US"/>
        </w:rPr>
        <w:lastRenderedPageBreak/>
        <w:t xml:space="preserve">TUGAS UNTUK MAHASISWA </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en-US"/>
        </w:rPr>
      </w:pPr>
      <w:r w:rsidRPr="00F87DEB">
        <w:rPr>
          <w:rFonts w:ascii="Times New Roman" w:eastAsia="Times New Roman" w:hAnsi="Times New Roman" w:cs="Times New Roman"/>
          <w:bCs/>
          <w:lang w:val="en-US"/>
        </w:rPr>
        <w:t xml:space="preserve">Setelah membaca dengan teliti scenario di atas, mahasiswa mendiskusikannya dalam satu kelompok diskusi yang terdiri dari 12-15 orang, dipimpin oleh seorang Ketua dan sekretaris yang dipilih oleh mahasiswa sendiri. Ketua dan sekretaris ini sebaiknya berganti-ganti pada setiap kali diskusi. Diskusi kelompok ini bisa dipimpin oleh tutor atau secara mandiri </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en-US"/>
        </w:rPr>
      </w:pPr>
      <w:r w:rsidRPr="00F87DEB">
        <w:rPr>
          <w:rFonts w:ascii="Times New Roman" w:eastAsia="Times New Roman" w:hAnsi="Times New Roman" w:cs="Times New Roman"/>
          <w:bCs/>
          <w:lang w:val="en-US"/>
        </w:rPr>
        <w:t>Melakukan aktivitas pembelajaran individual di perpustakaan dengan menggunakan buku ajar, majallah, slide, tape atau video, dan internet, untuk mencari informasi tambahan.</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en-US"/>
        </w:rPr>
      </w:pPr>
      <w:r w:rsidRPr="00F87DEB">
        <w:rPr>
          <w:rFonts w:ascii="Times New Roman" w:eastAsia="Times New Roman" w:hAnsi="Times New Roman" w:cs="Times New Roman"/>
          <w:bCs/>
          <w:lang w:val="en-US"/>
        </w:rPr>
        <w:t>Melakukan diskusi kelompok mandiri  (tanpa tutor),  melakukan curah pendapat bebas antar anggota kelompok untuk menganalisa dan atau mensintese informasi  dalam menyelesaikan masalah.</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rPr>
      </w:pPr>
      <w:r w:rsidRPr="00F87DEB">
        <w:rPr>
          <w:rFonts w:ascii="Times New Roman" w:eastAsia="Times New Roman" w:hAnsi="Times New Roman" w:cs="Times New Roman"/>
          <w:bCs/>
          <w:lang w:val="fi-FI"/>
        </w:rPr>
        <w:t>Melakukan penilaian atas pelaksanaan tutorial pada umunya dan kinerja tutor</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rPr>
      </w:pPr>
      <w:r w:rsidRPr="00F87DEB">
        <w:rPr>
          <w:rFonts w:ascii="Times New Roman" w:eastAsia="Times New Roman" w:hAnsi="Times New Roman" w:cs="Times New Roman"/>
          <w:bCs/>
          <w:lang w:val="fi-FI"/>
        </w:rPr>
        <w:t>Melakukan penilaian atas kinerja mahasiswa lain dalam kelompoknya.</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rPr>
      </w:pPr>
      <w:r w:rsidRPr="00F87DEB">
        <w:rPr>
          <w:rFonts w:ascii="Times New Roman" w:eastAsia="Times New Roman" w:hAnsi="Times New Roman" w:cs="Times New Roman"/>
          <w:bCs/>
          <w:lang w:val="fi-FI"/>
        </w:rPr>
        <w:t>Berkonsultasi pada nara sumber yang ahli pada permasalahan dimaksud untuk memperoleh pengertian yang lebih mendalam (tanya pakar).</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rPr>
      </w:pPr>
      <w:r w:rsidRPr="00F87DEB">
        <w:rPr>
          <w:rFonts w:ascii="Times New Roman" w:eastAsia="Times New Roman" w:hAnsi="Times New Roman" w:cs="Times New Roman"/>
          <w:bCs/>
          <w:lang w:val="fi-FI"/>
        </w:rPr>
        <w:t>Mengikuti kuliah khusus (kuliah pakar) dalam kelas untuk masalah yang belum jelas  atau tidak ditemukan jawabannya..dengan melaporkan hasil diskusi patologi klinik, radiologi dan farmakologi</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sv-SE"/>
        </w:rPr>
      </w:pPr>
      <w:r w:rsidRPr="00F87DEB">
        <w:rPr>
          <w:rFonts w:ascii="Times New Roman" w:eastAsia="Times New Roman" w:hAnsi="Times New Roman" w:cs="Times New Roman"/>
          <w:bCs/>
          <w:lang w:val="sv-SE"/>
        </w:rPr>
        <w:t>Melakukan latihan di Laboratorium Keterampilan Klinik</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Pertemuan terakhir berupa laporan dan diskusi di kelas besar dari kelompok dengan pakar </w:t>
      </w:r>
    </w:p>
    <w:p w:rsidR="00BF67D6" w:rsidRPr="00F87DEB" w:rsidRDefault="00BF67D6" w:rsidP="00BF67D6">
      <w:pPr>
        <w:spacing w:after="0" w:line="360" w:lineRule="auto"/>
        <w:ind w:left="360"/>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 xml:space="preserve">PROSES PEMECAHAN MASALAH </w:t>
      </w:r>
    </w:p>
    <w:p w:rsidR="00BF67D6" w:rsidRPr="00F87DEB" w:rsidRDefault="00BF67D6" w:rsidP="00BF67D6">
      <w:pPr>
        <w:spacing w:after="0" w:line="360" w:lineRule="auto"/>
        <w:ind w:left="360" w:hanging="360"/>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Dalam diskusi kelompok, mahasiswa  memecahkan probblem yang  terdapat dalam scenario ini, dengan melakukan  7 langkah  di bawah ini:</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Klarifikasi  isitilah yang tidak jelas dalam skenario di atas, dan tentukan kata kunci.</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Identifikasi problem  penting dalam skenario di atas, dengan membuat pertanyaan penting</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Analisa problem-problem tersebut dengan brain storming</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rPr>
      </w:pPr>
      <w:r w:rsidRPr="00F87DEB">
        <w:rPr>
          <w:rFonts w:ascii="Times New Roman" w:eastAsia="Times New Roman" w:hAnsi="Times New Roman" w:cs="Times New Roman"/>
          <w:lang w:val="es-ES_tradnl"/>
        </w:rPr>
        <w:t xml:space="preserve">Urutkan jawaban  atas pertanyaan-pertanyaan tersebut di atas </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rPr>
      </w:pPr>
      <w:r w:rsidRPr="00F87DEB">
        <w:rPr>
          <w:rFonts w:ascii="Times New Roman" w:eastAsia="Times New Roman" w:hAnsi="Times New Roman" w:cs="Times New Roman"/>
          <w:lang w:val="es-ES_tradnl"/>
        </w:rPr>
        <w:t>Tentukan tujuan pembelajaran  yang ingin dicapai oleh mahasiswa atas kasus di atas.Langkah  1 sd 5 dilakukan dalam  diskusi pertama  bersama  tutor.</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rPr>
      </w:pPr>
      <w:r w:rsidRPr="00F87DEB">
        <w:rPr>
          <w:rFonts w:ascii="Times New Roman" w:eastAsia="Times New Roman" w:hAnsi="Times New Roman" w:cs="Times New Roman"/>
          <w:lang w:val="es-ES_tradnl"/>
        </w:rPr>
        <w:t>Cari informasi tambahan tentang kasus di atas di luar kelompok tatap muka.</w:t>
      </w:r>
    </w:p>
    <w:p w:rsidR="00BF67D6" w:rsidRPr="00F87DEB" w:rsidRDefault="00BF67D6" w:rsidP="00EB589E">
      <w:pPr>
        <w:numPr>
          <w:ilvl w:val="0"/>
          <w:numId w:val="43"/>
        </w:numPr>
        <w:spacing w:after="0" w:line="360" w:lineRule="auto"/>
        <w:jc w:val="both"/>
        <w:rPr>
          <w:rFonts w:ascii="Times New Roman" w:eastAsia="Times New Roman" w:hAnsi="Times New Roman" w:cs="Times New Roman"/>
          <w:lang w:val="es-ES_tradnl"/>
        </w:rPr>
      </w:pPr>
      <w:r w:rsidRPr="00F87DEB">
        <w:rPr>
          <w:rFonts w:ascii="Times New Roman" w:eastAsia="Times New Roman" w:hAnsi="Times New Roman" w:cs="Times New Roman"/>
          <w:lang w:val="es-ES_tradnl"/>
        </w:rPr>
        <w:t>Langkah 6 dilakukan dengan belajar sendiri-sendiri atau diskusi berkelompok tidak  dengan tutor.</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rPr>
      </w:pPr>
      <w:r w:rsidRPr="00F87DEB">
        <w:rPr>
          <w:rFonts w:ascii="Times New Roman" w:eastAsia="Times New Roman" w:hAnsi="Times New Roman" w:cs="Times New Roman"/>
          <w:lang w:val="es-ES_tradnl"/>
        </w:rPr>
        <w:t>Laporkan  hasil diskusi  dan sintesis  informasi-informasi yang baru ditemukan.</w:t>
      </w:r>
    </w:p>
    <w:p w:rsidR="00BF67D6" w:rsidRPr="00F87DEB" w:rsidRDefault="00BF67D6" w:rsidP="00EB589E">
      <w:pPr>
        <w:numPr>
          <w:ilvl w:val="0"/>
          <w:numId w:val="43"/>
        </w:numPr>
        <w:spacing w:after="0" w:line="360" w:lineRule="auto"/>
        <w:jc w:val="both"/>
        <w:rPr>
          <w:rFonts w:ascii="Times New Roman" w:eastAsia="Times New Roman" w:hAnsi="Times New Roman" w:cs="Times New Roman"/>
          <w:lang w:val="es-ES_tradnl"/>
        </w:rPr>
      </w:pPr>
      <w:r w:rsidRPr="00F87DEB">
        <w:rPr>
          <w:rFonts w:ascii="Times New Roman" w:eastAsia="Times New Roman" w:hAnsi="Times New Roman" w:cs="Times New Roman"/>
          <w:lang w:val="es-ES_tradnl"/>
        </w:rPr>
        <w:t>Langkah 7 dilakukan dalam  kelompok diskusi  dengan tutor.</w:t>
      </w:r>
    </w:p>
    <w:p w:rsidR="00BF67D6" w:rsidRPr="00F87DEB" w:rsidRDefault="00BF67D6" w:rsidP="00BF67D6">
      <w:pPr>
        <w:spacing w:after="0" w:line="360" w:lineRule="auto"/>
        <w:jc w:val="both"/>
        <w:rPr>
          <w:rFonts w:ascii="Times New Roman" w:eastAsia="Times New Roman" w:hAnsi="Times New Roman" w:cs="Times New Roman"/>
          <w:b/>
          <w:lang w:val="es-ES_tradnl"/>
        </w:rPr>
      </w:pPr>
    </w:p>
    <w:p w:rsidR="00BF67D6" w:rsidRPr="00F87DEB" w:rsidRDefault="00BF67D6" w:rsidP="00BF67D6">
      <w:pPr>
        <w:spacing w:after="0" w:line="360" w:lineRule="auto"/>
        <w:jc w:val="both"/>
        <w:rPr>
          <w:rFonts w:ascii="Times New Roman" w:eastAsia="Times New Roman" w:hAnsi="Times New Roman" w:cs="Times New Roman"/>
          <w:b/>
          <w:lang w:val="es-ES_tradnl"/>
        </w:rPr>
      </w:pPr>
    </w:p>
    <w:p w:rsidR="00BF67D6" w:rsidRPr="00F87DEB" w:rsidRDefault="00BF67D6" w:rsidP="00BF67D6">
      <w:pPr>
        <w:spacing w:after="0" w:line="360" w:lineRule="auto"/>
        <w:jc w:val="both"/>
        <w:rPr>
          <w:rFonts w:ascii="Times New Roman" w:eastAsia="Times New Roman" w:hAnsi="Times New Roman" w:cs="Times New Roman"/>
          <w:b/>
          <w:lang w:val="es-ES_tradnl"/>
        </w:rPr>
      </w:pPr>
    </w:p>
    <w:p w:rsidR="00BF67D6" w:rsidRPr="00F87DEB" w:rsidRDefault="00BF67D6" w:rsidP="00BF67D6">
      <w:pPr>
        <w:spacing w:after="0" w:line="360" w:lineRule="auto"/>
        <w:jc w:val="both"/>
        <w:rPr>
          <w:rFonts w:ascii="Times New Roman" w:eastAsia="Times New Roman" w:hAnsi="Times New Roman" w:cs="Times New Roman"/>
          <w:b/>
          <w:lang w:val="es-ES_tradnl"/>
        </w:rPr>
      </w:pPr>
    </w:p>
    <w:p w:rsidR="00BF67D6" w:rsidRPr="00F87DEB" w:rsidRDefault="00BF67D6" w:rsidP="00BF67D6">
      <w:pPr>
        <w:spacing w:after="0" w:line="360" w:lineRule="auto"/>
        <w:jc w:val="both"/>
        <w:rPr>
          <w:rFonts w:ascii="Times New Roman" w:eastAsia="Times New Roman" w:hAnsi="Times New Roman" w:cs="Times New Roman"/>
          <w:b/>
          <w:lang w:val="es-ES_tradnl"/>
        </w:rPr>
      </w:pPr>
    </w:p>
    <w:p w:rsidR="00BF67D6" w:rsidRPr="00F87DEB" w:rsidRDefault="00BF67D6" w:rsidP="00BF67D6">
      <w:pPr>
        <w:spacing w:after="0" w:line="360" w:lineRule="auto"/>
        <w:jc w:val="both"/>
        <w:rPr>
          <w:rFonts w:ascii="Times New Roman" w:eastAsia="Times New Roman" w:hAnsi="Times New Roman" w:cs="Times New Roman"/>
          <w:b/>
          <w:lang w:val="es-ES_tradnl"/>
        </w:rPr>
      </w:pPr>
    </w:p>
    <w:p w:rsidR="00BF67D6" w:rsidRPr="00F87DEB" w:rsidRDefault="00BF67D6" w:rsidP="00BF67D6">
      <w:pPr>
        <w:spacing w:after="0" w:line="360" w:lineRule="auto"/>
        <w:jc w:val="both"/>
        <w:rPr>
          <w:rFonts w:ascii="Times New Roman" w:eastAsia="Times New Roman" w:hAnsi="Times New Roman" w:cs="Times New Roman"/>
          <w:b/>
        </w:rPr>
      </w:pPr>
    </w:p>
    <w:p w:rsidR="00F87DEB" w:rsidRPr="00F87DEB" w:rsidRDefault="00F87DEB" w:rsidP="00BF67D6">
      <w:pPr>
        <w:spacing w:after="0" w:line="360" w:lineRule="auto"/>
        <w:jc w:val="both"/>
        <w:rPr>
          <w:rFonts w:ascii="Times New Roman" w:eastAsia="Times New Roman" w:hAnsi="Times New Roman" w:cs="Times New Roman"/>
          <w:b/>
        </w:rPr>
      </w:pPr>
    </w:p>
    <w:p w:rsidR="00F87DEB" w:rsidRPr="00F87DEB" w:rsidRDefault="00F87DEB" w:rsidP="00BF67D6">
      <w:pPr>
        <w:spacing w:after="0" w:line="360" w:lineRule="auto"/>
        <w:jc w:val="both"/>
        <w:rPr>
          <w:rFonts w:ascii="Times New Roman" w:eastAsia="Times New Roman" w:hAnsi="Times New Roman" w:cs="Times New Roman"/>
          <w:b/>
        </w:rPr>
      </w:pPr>
    </w:p>
    <w:p w:rsidR="00BF67D6" w:rsidRPr="00F87DEB" w:rsidRDefault="00BF67D6" w:rsidP="00BF67D6">
      <w:pPr>
        <w:spacing w:after="0" w:line="360" w:lineRule="auto"/>
        <w:jc w:val="both"/>
        <w:rPr>
          <w:rFonts w:ascii="Times New Roman" w:eastAsia="Times New Roman" w:hAnsi="Times New Roman" w:cs="Times New Roman"/>
          <w:b/>
          <w:lang w:val="en-US"/>
        </w:rPr>
      </w:pPr>
      <w:r w:rsidRPr="00F87DEB">
        <w:rPr>
          <w:rFonts w:ascii="Times New Roman" w:eastAsia="Times New Roman" w:hAnsi="Times New Roman" w:cs="Times New Roman"/>
          <w:b/>
          <w:lang w:val="en-US"/>
        </w:rPr>
        <w:lastRenderedPageBreak/>
        <w:t>JADWAL KEGIATAN</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Pertemuan pertama dalam kelas besar dengan tatap muka satu arah dan Tanya jawab yang bertujuan untuk menjelaskan tentang modul dan cara penyelesaian modul dan membagi kelompok diskusi.</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Pertemuan kedua: diskusi tutorial dipimpin oleh mahasiswa yang terpilih menjadi ketua dan penulis kelompok.</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Mahasiswa belajar mandiri baik individual maupun kelompok untuk mencari informasi baru.</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val="it-IT"/>
        </w:rPr>
      </w:pPr>
      <w:r w:rsidRPr="00F87DEB">
        <w:rPr>
          <w:rFonts w:ascii="Times New Roman" w:eastAsia="Times New Roman" w:hAnsi="Times New Roman" w:cs="Times New Roman"/>
          <w:lang w:val="sv-SE"/>
        </w:rPr>
        <w:t xml:space="preserve">Pertemuan ketiga adalah diskusi kelompok yang bertujuan untuk melaporkan hasil diskusi dan mensintesa informasi yang baru ditemukan. </w:t>
      </w:r>
      <w:r w:rsidRPr="00F87DEB">
        <w:rPr>
          <w:rFonts w:ascii="Times New Roman" w:eastAsia="Times New Roman" w:hAnsi="Times New Roman" w:cs="Times New Roman"/>
          <w:lang w:val="it-IT"/>
        </w:rPr>
        <w:t>Bila masih diperlukan informasi baru dilanjutkan lagi seperti no 3 dan 4</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val="it-IT"/>
        </w:rPr>
      </w:pPr>
      <w:r w:rsidRPr="00F87DEB">
        <w:rPr>
          <w:rFonts w:ascii="Times New Roman" w:eastAsia="Times New Roman" w:hAnsi="Times New Roman" w:cs="Times New Roman"/>
          <w:lang w:val="it-IT"/>
        </w:rPr>
        <w:t>Pertemuan terakhir dilakukan dalam kelas besar dengan bentuk diskusi panel untuk melaporkan hasil diskusi masing-masing kelompok dan menanyakan hal-hal yang belum terjawab pada ahlinya.</w:t>
      </w:r>
    </w:p>
    <w:p w:rsidR="00BF67D6" w:rsidRPr="00F87DEB" w:rsidRDefault="00BF67D6" w:rsidP="00BF67D6">
      <w:pPr>
        <w:spacing w:after="0" w:line="360" w:lineRule="auto"/>
        <w:jc w:val="both"/>
        <w:rPr>
          <w:rFonts w:ascii="Times New Roman" w:eastAsia="Times New Roman" w:hAnsi="Times New Roman" w:cs="Times New Roman"/>
          <w:b/>
          <w:lang w:val="it-IT"/>
        </w:rPr>
      </w:pPr>
    </w:p>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TIME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6"/>
        <w:gridCol w:w="1536"/>
        <w:gridCol w:w="1536"/>
        <w:gridCol w:w="1536"/>
        <w:gridCol w:w="1525"/>
      </w:tblGrid>
      <w:tr w:rsidR="00BF67D6" w:rsidRPr="00F87DEB" w:rsidTr="00BF67D6">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I</w:t>
            </w:r>
          </w:p>
        </w:tc>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II</w:t>
            </w:r>
          </w:p>
        </w:tc>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III</w:t>
            </w:r>
          </w:p>
        </w:tc>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IV</w:t>
            </w:r>
          </w:p>
        </w:tc>
        <w:tc>
          <w:tcPr>
            <w:tcW w:w="1525"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V</w:t>
            </w:r>
          </w:p>
        </w:tc>
      </w:tr>
      <w:tr w:rsidR="00BF67D6" w:rsidRPr="00F87DEB" w:rsidTr="00BF67D6">
        <w:trPr>
          <w:trHeight w:val="2080"/>
        </w:trPr>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DISKUSI KELOMPOK</w:t>
            </w:r>
          </w:p>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DENGAN TUTOR</w:t>
            </w:r>
          </w:p>
        </w:tc>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DISKUSI KELOMPOK</w:t>
            </w:r>
          </w:p>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MANDIRI</w:t>
            </w:r>
          </w:p>
        </w:tc>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DISKUSI KELOMPOK</w:t>
            </w:r>
          </w:p>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 xml:space="preserve">DENGAN TUTOR </w:t>
            </w:r>
          </w:p>
        </w:tc>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DISKUSI KELOMPOK</w:t>
            </w:r>
          </w:p>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MANDIRI</w:t>
            </w:r>
          </w:p>
        </w:tc>
        <w:tc>
          <w:tcPr>
            <w:tcW w:w="1525"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Pleno</w:t>
            </w:r>
          </w:p>
          <w:p w:rsidR="00BF67D6" w:rsidRPr="00F87DEB" w:rsidRDefault="00BF67D6" w:rsidP="00BF67D6">
            <w:pPr>
              <w:spacing w:after="0" w:line="360" w:lineRule="auto"/>
              <w:jc w:val="both"/>
              <w:rPr>
                <w:rFonts w:ascii="Times New Roman" w:eastAsia="Times New Roman" w:hAnsi="Times New Roman" w:cs="Times New Roman"/>
                <w:b/>
                <w:bCs/>
                <w:lang w:val="en-US"/>
              </w:rPr>
            </w:pPr>
          </w:p>
        </w:tc>
      </w:tr>
    </w:tbl>
    <w:p w:rsidR="00BF67D6" w:rsidRPr="00F87DEB" w:rsidRDefault="00BF67D6" w:rsidP="00BF67D6">
      <w:pPr>
        <w:spacing w:after="0" w:line="360" w:lineRule="auto"/>
        <w:jc w:val="center"/>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b/>
          <w:lang w:val="es-ES_tradnl"/>
        </w:rPr>
      </w:pPr>
      <w:r w:rsidRPr="00F87DEB">
        <w:rPr>
          <w:rFonts w:ascii="Times New Roman" w:eastAsia="Times New Roman" w:hAnsi="Times New Roman" w:cs="Times New Roman"/>
          <w:b/>
          <w:lang w:val="es-ES_tradnl"/>
        </w:rPr>
        <w:t>STRATEGI PEMBELAJARAN :</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rPr>
      </w:pPr>
      <w:r w:rsidRPr="00F87DEB">
        <w:rPr>
          <w:rFonts w:ascii="Times New Roman" w:eastAsia="Times New Roman" w:hAnsi="Times New Roman" w:cs="Times New Roman"/>
          <w:bCs/>
          <w:lang w:val="es-ES_tradnl"/>
        </w:rPr>
        <w:t>Diskusi kelompok yang diarahkan tutor</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rPr>
      </w:pPr>
      <w:r w:rsidRPr="00F87DEB">
        <w:rPr>
          <w:rFonts w:ascii="Times New Roman" w:eastAsia="Times New Roman" w:hAnsi="Times New Roman" w:cs="Times New Roman"/>
          <w:bCs/>
          <w:lang w:val="es-ES_tradnl"/>
        </w:rPr>
        <w:t>Diskusi kelompok mandiri tanpa tutor</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rPr>
      </w:pPr>
      <w:r w:rsidRPr="00F87DEB">
        <w:rPr>
          <w:rFonts w:ascii="Times New Roman" w:eastAsia="Times New Roman" w:hAnsi="Times New Roman" w:cs="Times New Roman"/>
          <w:bCs/>
          <w:lang w:val="es-ES_tradnl"/>
        </w:rPr>
        <w:t>Konsultasi pada narasumber yang ahli (pakar) pada permasalahan dimaksud untuk memperoleh pengertian yang lebih mendalam</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rPr>
      </w:pPr>
      <w:r w:rsidRPr="00F87DEB">
        <w:rPr>
          <w:rFonts w:ascii="Times New Roman" w:eastAsia="Times New Roman" w:hAnsi="Times New Roman" w:cs="Times New Roman"/>
          <w:bCs/>
          <w:lang w:val="es-ES_tradnl"/>
        </w:rPr>
        <w:t>Kuliah khusus dalam kelas</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rPr>
      </w:pPr>
      <w:r w:rsidRPr="00F87DEB">
        <w:rPr>
          <w:rFonts w:ascii="Times New Roman" w:eastAsia="Times New Roman" w:hAnsi="Times New Roman" w:cs="Times New Roman"/>
          <w:bCs/>
          <w:lang w:val="es-ES_tradnl"/>
        </w:rPr>
        <w:t>Aktifitas pembelajaran individual di perpustakaan dengan menggunakan buku ajar, majallah, slide, tape atau video, dan internet</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rPr>
      </w:pPr>
      <w:r w:rsidRPr="00F87DEB">
        <w:rPr>
          <w:rFonts w:ascii="Times New Roman" w:eastAsia="Times New Roman" w:hAnsi="Times New Roman" w:cs="Times New Roman"/>
          <w:bCs/>
          <w:lang w:val="es-ES_tradnl"/>
        </w:rPr>
        <w:t xml:space="preserve">Praktikum di laboratorium </w:t>
      </w: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rPr>
      </w:pPr>
    </w:p>
    <w:p w:rsidR="00F87DEB" w:rsidRPr="00F87DEB" w:rsidRDefault="00F87DEB" w:rsidP="00BF67D6">
      <w:pPr>
        <w:spacing w:after="0" w:line="360" w:lineRule="auto"/>
        <w:ind w:left="480" w:hanging="480"/>
        <w:rPr>
          <w:rFonts w:ascii="Times New Roman" w:eastAsia="Times New Roman" w:hAnsi="Times New Roman" w:cs="Times New Roman"/>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r w:rsidRPr="00F87DEB">
        <w:rPr>
          <w:rFonts w:ascii="Times New Roman" w:eastAsia="Times New Roman" w:hAnsi="Times New Roman" w:cs="Times New Roman"/>
          <w:b/>
          <w:lang w:val="en-US"/>
        </w:rPr>
        <w:lastRenderedPageBreak/>
        <w:t>LEMBAR KERJA</w:t>
      </w:r>
    </w:p>
    <w:p w:rsidR="00BF67D6" w:rsidRPr="00F87DEB" w:rsidRDefault="009B6FD7" w:rsidP="00BF67D6">
      <w:pPr>
        <w:spacing w:after="0" w:line="360" w:lineRule="auto"/>
        <w:rPr>
          <w:rFonts w:ascii="Times New Roman" w:eastAsia="Times New Roman" w:hAnsi="Times New Roman" w:cs="Times New Roman"/>
          <w:b/>
          <w:lang w:val="en-US"/>
        </w:rPr>
      </w:pPr>
      <w:r>
        <w:rPr>
          <w:noProof/>
          <w:lang w:val="en-US"/>
        </w:rPr>
        <mc:AlternateContent>
          <mc:Choice Requires="wps">
            <w:drawing>
              <wp:anchor distT="0" distB="0" distL="114300" distR="114300" simplePos="0" relativeHeight="251665920" behindDoc="0" locked="0" layoutInCell="1" allowOverlap="1">
                <wp:simplePos x="0" y="0"/>
                <wp:positionH relativeFrom="column">
                  <wp:posOffset>0</wp:posOffset>
                </wp:positionH>
                <wp:positionV relativeFrom="paragraph">
                  <wp:posOffset>0</wp:posOffset>
                </wp:positionV>
                <wp:extent cx="5486400" cy="7440930"/>
                <wp:effectExtent l="0" t="0" r="19050" b="2667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7440930"/>
                        </a:xfrm>
                        <a:prstGeom prst="rect">
                          <a:avLst/>
                        </a:prstGeom>
                        <a:solidFill>
                          <a:srgbClr val="FFFFFF"/>
                        </a:solidFill>
                        <a:ln w="9525">
                          <a:solidFill>
                            <a:srgbClr val="000000"/>
                          </a:solidFill>
                          <a:miter lim="800000"/>
                          <a:headEnd/>
                          <a:tailEnd/>
                        </a:ln>
                      </wps:spPr>
                      <wps:txbx>
                        <w:txbxContent>
                          <w:p w:rsidR="00BF67D6" w:rsidRPr="00DD666D" w:rsidRDefault="00BF67D6" w:rsidP="00EB589E">
                            <w:pPr>
                              <w:numPr>
                                <w:ilvl w:val="0"/>
                                <w:numId w:val="28"/>
                              </w:numPr>
                              <w:spacing w:after="0" w:line="360" w:lineRule="auto"/>
                              <w:ind w:left="360"/>
                              <w:rPr>
                                <w:b/>
                              </w:rPr>
                            </w:pPr>
                            <w:r>
                              <w:rPr>
                                <w:b/>
                              </w:rPr>
                              <w:t>Kata/Kalimat kunci</w:t>
                            </w:r>
                          </w:p>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39" type="#_x0000_t202" style="position:absolute;margin-left:0;margin-top:0;width:6in;height:585.9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">
                <v:textbox>
                  <w:txbxContent>
                    <w:p w:rsidR="00BF67D6" w:rsidRPr="00DD666D" w:rsidRDefault="00BF67D6" w:rsidP="00EB589E">
                      <w:pPr>
                        <w:numPr>
                          <w:ilvl w:val="0"/>
                          <w:numId w:val="28"/>
                        </w:numPr>
                        <w:spacing w:after="0" w:line="360" w:lineRule="auto"/>
                        <w:ind w:left="360"/>
                        <w:rPr>
                          <w:b/>
                        </w:rPr>
                      </w:pPr>
                      <w:r>
                        <w:rPr>
                          <w:b/>
                        </w:rPr>
                        <w:t>Kata/Kalimat kunci</w:t>
                      </w:r>
                    </w:p>
                    <w:p w:rsidR="00BF67D6" w:rsidRDefault="00BF67D6" w:rsidP="00BF67D6"/>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9B6FD7" w:rsidP="00BF67D6">
      <w:pPr>
        <w:spacing w:after="0" w:line="360" w:lineRule="auto"/>
        <w:rPr>
          <w:rFonts w:ascii="Times New Roman" w:eastAsia="Times New Roman" w:hAnsi="Times New Roman" w:cs="Times New Roman"/>
          <w:b/>
          <w:lang w:val="en-US"/>
        </w:rPr>
      </w:pPr>
      <w:r>
        <w:rPr>
          <w:noProof/>
          <w:lang w:val="en-US"/>
        </w:rPr>
        <w:lastRenderedPageBreak/>
        <mc:AlternateContent>
          <mc:Choice Requires="wps">
            <w:drawing>
              <wp:anchor distT="0" distB="0" distL="114300" distR="114300" simplePos="0" relativeHeight="251666944" behindDoc="0" locked="0" layoutInCell="1" allowOverlap="1">
                <wp:simplePos x="0" y="0"/>
                <wp:positionH relativeFrom="column">
                  <wp:posOffset>0</wp:posOffset>
                </wp:positionH>
                <wp:positionV relativeFrom="paragraph">
                  <wp:posOffset>0</wp:posOffset>
                </wp:positionV>
                <wp:extent cx="5486400" cy="8229600"/>
                <wp:effectExtent l="0" t="0" r="19050" b="1905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EB589E">
                            <w:pPr>
                              <w:numPr>
                                <w:ilvl w:val="0"/>
                                <w:numId w:val="28"/>
                              </w:numPr>
                              <w:spacing w:after="0" w:line="360" w:lineRule="auto"/>
                              <w:ind w:left="360"/>
                              <w:rPr>
                                <w:b/>
                              </w:rPr>
                            </w:pPr>
                            <w:r w:rsidRPr="00DD666D">
                              <w:rPr>
                                <w:b/>
                              </w:rPr>
                              <w:t>Pertanyaan-pertanyaan  penting</w:t>
                            </w:r>
                          </w:p>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40" type="#_x0000_t202" style="position:absolute;margin-left:0;margin-top:0;width:6in;height:9in;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">
                <v:textbox>
                  <w:txbxContent>
                    <w:p w:rsidR="00BF67D6" w:rsidRPr="00DD666D" w:rsidRDefault="00BF67D6" w:rsidP="00EB589E">
                      <w:pPr>
                        <w:numPr>
                          <w:ilvl w:val="0"/>
                          <w:numId w:val="28"/>
                        </w:numPr>
                        <w:spacing w:after="0" w:line="360" w:lineRule="auto"/>
                        <w:ind w:left="360"/>
                        <w:rPr>
                          <w:b/>
                        </w:rPr>
                      </w:pPr>
                      <w:r w:rsidRPr="00DD666D">
                        <w:rPr>
                          <w:b/>
                        </w:rPr>
                        <w:t>Pertanyaan-pertanyaan  penting</w:t>
                      </w:r>
                    </w:p>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9B6FD7" w:rsidP="00BF67D6">
      <w:pPr>
        <w:spacing w:after="0" w:line="360" w:lineRule="auto"/>
        <w:rPr>
          <w:rFonts w:ascii="Times New Roman" w:eastAsia="Times New Roman" w:hAnsi="Times New Roman" w:cs="Times New Roman"/>
          <w:b/>
          <w:lang w:val="en-US"/>
        </w:rPr>
      </w:pPr>
      <w:r>
        <w:rPr>
          <w:noProof/>
          <w:lang w:val="en-US"/>
        </w:rPr>
        <w:lastRenderedPageBreak/>
        <mc:AlternateContent>
          <mc:Choice Requires="wps">
            <w:drawing>
              <wp:anchor distT="0" distB="0" distL="114300" distR="114300" simplePos="0" relativeHeight="251667968" behindDoc="0" locked="0" layoutInCell="1" allowOverlap="1">
                <wp:simplePos x="0" y="0"/>
                <wp:positionH relativeFrom="column">
                  <wp:posOffset>0</wp:posOffset>
                </wp:positionH>
                <wp:positionV relativeFrom="paragraph">
                  <wp:posOffset>0</wp:posOffset>
                </wp:positionV>
                <wp:extent cx="5486400" cy="8229600"/>
                <wp:effectExtent l="0" t="0" r="19050" b="1905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Default="00BF67D6" w:rsidP="00BF67D6">
                            <w:pPr>
                              <w:rPr>
                                <w:b/>
                              </w:rPr>
                            </w:pPr>
                            <w:r w:rsidRPr="00DD666D">
                              <w:rPr>
                                <w:b/>
                              </w:rPr>
                              <w:t xml:space="preserve">3.  </w:t>
                            </w:r>
                            <w:r>
                              <w:rPr>
                                <w:b/>
                              </w:rPr>
                              <w:t>Tujuan pembelajaran pada kasus</w:t>
                            </w: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Pr="00DD666D" w:rsidRDefault="00BF67D6" w:rsidP="00BF67D6">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41" type="#_x0000_t202" style="position:absolute;margin-left:0;margin-top:0;width:6in;height:9in;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">
                <v:textbox>
                  <w:txbxContent>
                    <w:p w:rsidR="00BF67D6" w:rsidRDefault="00BF67D6" w:rsidP="00BF67D6">
                      <w:pPr>
                        <w:rPr>
                          <w:b/>
                        </w:rPr>
                      </w:pPr>
                      <w:r w:rsidRPr="00DD666D">
                        <w:rPr>
                          <w:b/>
                        </w:rPr>
                        <w:t xml:space="preserve">3.  </w:t>
                      </w:r>
                      <w:r>
                        <w:rPr>
                          <w:b/>
                        </w:rPr>
                        <w:t>Tujuan pembelajaran pada kasus</w:t>
                      </w: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Pr="00DD666D" w:rsidRDefault="00BF67D6" w:rsidP="00BF67D6">
                      <w:pPr>
                        <w:rPr>
                          <w:b/>
                        </w:rPr>
                      </w:pPr>
                    </w:p>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9B6FD7" w:rsidP="00BF67D6">
      <w:pPr>
        <w:spacing w:after="0" w:line="360" w:lineRule="auto"/>
        <w:rPr>
          <w:rFonts w:ascii="Times New Roman" w:eastAsia="Times New Roman" w:hAnsi="Times New Roman" w:cs="Times New Roman"/>
          <w:b/>
          <w:lang w:val="en-US"/>
        </w:rPr>
      </w:pPr>
      <w:r>
        <w:rPr>
          <w:noProof/>
          <w:lang w:val="en-US"/>
        </w:rPr>
        <w:lastRenderedPageBreak/>
        <mc:AlternateContent>
          <mc:Choice Requires="wps">
            <w:drawing>
              <wp:anchor distT="0" distB="0" distL="114300" distR="114300" simplePos="0" relativeHeight="251668992" behindDoc="0" locked="0" layoutInCell="1" allowOverlap="1">
                <wp:simplePos x="0" y="0"/>
                <wp:positionH relativeFrom="column">
                  <wp:posOffset>-114300</wp:posOffset>
                </wp:positionH>
                <wp:positionV relativeFrom="paragraph">
                  <wp:posOffset>0</wp:posOffset>
                </wp:positionV>
                <wp:extent cx="5372100" cy="8229600"/>
                <wp:effectExtent l="0" t="0" r="19050" b="1905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ind w:left="360" w:hanging="360"/>
                              <w:rPr>
                                <w:b/>
                              </w:rPr>
                            </w:pPr>
                            <w:r w:rsidRPr="00DD666D">
                              <w:rPr>
                                <w:b/>
                              </w:rPr>
                              <w:t xml:space="preserve">5.  </w:t>
                            </w:r>
                            <w:r>
                              <w:rPr>
                                <w:b/>
                              </w:rPr>
                              <w:t>Pertanyaan Laboratorium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42" type="#_x0000_t202" style="position:absolute;margin-left:-9pt;margin-top:0;width:423pt;height:9in;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">
                <v:textbox>
                  <w:txbxContent>
                    <w:p w:rsidR="00BF67D6" w:rsidRPr="00DD666D" w:rsidRDefault="00BF67D6" w:rsidP="00BF67D6">
                      <w:pPr>
                        <w:ind w:left="360" w:hanging="360"/>
                        <w:rPr>
                          <w:b/>
                        </w:rPr>
                      </w:pPr>
                      <w:r w:rsidRPr="00DD666D">
                        <w:rPr>
                          <w:b/>
                        </w:rPr>
                        <w:t xml:space="preserve">5.  </w:t>
                      </w:r>
                      <w:r>
                        <w:rPr>
                          <w:b/>
                        </w:rPr>
                        <w:t>Pertanyaan Laboratorium</w:t>
                      </w:r>
                    </w:p>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9B6FD7" w:rsidP="00BF67D6">
      <w:pPr>
        <w:spacing w:after="0" w:line="360" w:lineRule="auto"/>
        <w:rPr>
          <w:rFonts w:ascii="Times New Roman" w:eastAsia="Times New Roman" w:hAnsi="Times New Roman" w:cs="Times New Roman"/>
          <w:b/>
          <w:lang w:val="en-US"/>
        </w:rPr>
      </w:pPr>
      <w:r>
        <w:rPr>
          <w:noProof/>
          <w:lang w:val="en-US"/>
        </w:rPr>
        <w:lastRenderedPageBreak/>
        <mc:AlternateContent>
          <mc:Choice Requires="wps">
            <w:drawing>
              <wp:anchor distT="0" distB="0" distL="114300" distR="114300" simplePos="0" relativeHeight="251671040" behindDoc="0" locked="0" layoutInCell="1" allowOverlap="1">
                <wp:simplePos x="0" y="0"/>
                <wp:positionH relativeFrom="column">
                  <wp:posOffset>114300</wp:posOffset>
                </wp:positionH>
                <wp:positionV relativeFrom="paragraph">
                  <wp:posOffset>0</wp:posOffset>
                </wp:positionV>
                <wp:extent cx="5372100" cy="9144000"/>
                <wp:effectExtent l="0" t="0" r="19050" b="1905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91440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Pr>
                                <w:b/>
                              </w:rPr>
                              <w:t>4. Jawaban 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43" type="#_x0000_t202" style="position:absolute;margin-left:9pt;margin-top:0;width:423pt;height:10in;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">
                <v:textbox>
                  <w:txbxContent>
                    <w:p w:rsidR="00BF67D6" w:rsidRPr="00DD666D" w:rsidRDefault="00BF67D6" w:rsidP="00BF67D6">
                      <w:pPr>
                        <w:rPr>
                          <w:b/>
                        </w:rPr>
                      </w:pPr>
                      <w:r>
                        <w:rPr>
                          <w:b/>
                        </w:rPr>
                        <w:t>4. Jawaban pertanyaan</w:t>
                      </w:r>
                    </w:p>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F87DEB" w:rsidRPr="00F87DEB" w:rsidRDefault="00BF67D6" w:rsidP="00F87DEB">
      <w:pPr>
        <w:ind w:left="360"/>
        <w:jc w:val="center"/>
        <w:rPr>
          <w:rFonts w:ascii="Times New Roman" w:eastAsia="Times New Roman" w:hAnsi="Times New Roman" w:cs="Times New Roman"/>
          <w:lang w:val="en-US"/>
        </w:rPr>
      </w:pPr>
      <w:r w:rsidRPr="00F87DEB">
        <w:rPr>
          <w:rFonts w:ascii="Times New Roman" w:eastAsia="Times New Roman" w:hAnsi="Times New Roman" w:cs="Times New Roman"/>
          <w:b/>
          <w:lang w:val="en-US"/>
        </w:rPr>
        <w:br w:type="page"/>
      </w:r>
      <w:r w:rsidR="00F87DEB" w:rsidRPr="00F87DEB">
        <w:rPr>
          <w:rFonts w:ascii="Times New Roman" w:eastAsia="Times New Roman" w:hAnsi="Times New Roman" w:cs="Times New Roman"/>
          <w:lang w:val="en-US"/>
        </w:rPr>
        <w:lastRenderedPageBreak/>
        <w:t>Daftar Referensi</w:t>
      </w:r>
    </w:p>
    <w:p w:rsidR="00F87DEB" w:rsidRPr="00F87DEB" w:rsidRDefault="00F87DEB" w:rsidP="00F87DEB">
      <w:pPr>
        <w:spacing w:after="0" w:line="240" w:lineRule="auto"/>
        <w:ind w:left="360"/>
        <w:rPr>
          <w:rFonts w:ascii="Times New Roman" w:eastAsia="Times New Roman" w:hAnsi="Times New Roman" w:cs="Times New Roman"/>
          <w:lang w:val="en-US"/>
        </w:rPr>
      </w:pPr>
    </w:p>
    <w:p w:rsidR="00F87DEB" w:rsidRPr="00F87DEB" w:rsidRDefault="00F87DEB" w:rsidP="00F87DEB">
      <w:pPr>
        <w:spacing w:after="0" w:line="240" w:lineRule="auto"/>
        <w:ind w:left="360"/>
        <w:rPr>
          <w:rFonts w:ascii="Times New Roman" w:eastAsia="Times New Roman" w:hAnsi="Times New Roman" w:cs="Times New Roman"/>
          <w:lang w:val="en-US"/>
        </w:rPr>
      </w:pP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Sarah H. Gueldner, Theresa N. Grabo, Eric D. Newman, David R. Cooper Osteoporosis: Clinical Guidelines for Prevention, Diagnosis, and Management;</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Jennifer J. Westendorf Osteoporosis: Methods and Protocols (Methods in Molecular Biology 455); </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Garrett, WE, </w:t>
      </w:r>
      <w:r w:rsidRPr="00F87DEB">
        <w:rPr>
          <w:rFonts w:ascii="Times New Roman" w:eastAsia="Times New Roman" w:hAnsi="Times New Roman" w:cs="Times New Roman"/>
          <w:i/>
          <w:iCs/>
          <w:lang w:val="en-US"/>
        </w:rPr>
        <w:t>et al.</w:t>
      </w:r>
      <w:r w:rsidRPr="00F87DEB">
        <w:rPr>
          <w:rFonts w:ascii="Times New Roman" w:eastAsia="Times New Roman" w:hAnsi="Times New Roman" w:cs="Times New Roman"/>
          <w:lang w:val="en-US"/>
        </w:rPr>
        <w:t xml:space="preserve"> American Board of </w:t>
      </w:r>
      <w:hyperlink r:id="rId9" w:tooltip="Orthopaedic Surgery (halaman belum tersedia)" w:history="1">
        <w:r w:rsidRPr="00F87DEB">
          <w:rPr>
            <w:rFonts w:ascii="Times New Roman" w:eastAsia="Times New Roman" w:hAnsi="Times New Roman" w:cs="Times New Roman"/>
            <w:color w:val="0000FF"/>
            <w:u w:val="single"/>
            <w:lang w:val="en-US"/>
          </w:rPr>
          <w:t>Orthopaedic Surgery</w:t>
        </w:r>
      </w:hyperlink>
      <w:r w:rsidRPr="00F87DEB">
        <w:rPr>
          <w:rFonts w:ascii="Times New Roman" w:eastAsia="Times New Roman" w:hAnsi="Times New Roman" w:cs="Times New Roman"/>
          <w:lang w:val="en-US"/>
        </w:rPr>
        <w:t xml:space="preserve"> Practice of the Orthopaedic Surgeon: Part-II, Certification Examination. The Journal of Bone and Joint Surgery (American). 2006;88:660-667.</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Reksoprojo Soelarto; Kumpulan kuliah Ilmu Bedah FK UI, Binarupa aksara 1995</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Principles of Physical Medicine and Rehabilitation The musculoskeletal disease; Grune and Statton.Inc.London</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Sabiston’s Essensial of Surgery (1987) David C Sabiston JR;Sounders Company</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Clynical Anatomy for Medical Students ; Richard’s Snell; Penerbit Buku Kedokteran EGC</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Practical Fracture treatment fifth edition (2008); Ronald Mc.Rae Max esser; elsevier’churchill Livingstone</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Textbook of disorders and injuries of the musculoskeletal system, Robert B Selter, MD; Waverly press,Inc</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Fundamental of Orthopedics;John.J.Gartland</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Problem Solving in Musculoskeletal Imaging;William B Morison, Timpthy G Sanders; Mosby Elsevier</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Casebook of orthopedics rehabilitation;IP David</w:t>
      </w:r>
    </w:p>
    <w:p w:rsidR="00BF67D6" w:rsidRPr="00F87DEB" w:rsidRDefault="00BF67D6" w:rsidP="00F87DEB">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rPr>
          <w:rFonts w:ascii="Times New Roman" w:eastAsia="Times New Roman" w:hAnsi="Times New Roman" w:cs="Times New Roman"/>
          <w:i/>
          <w:iCs/>
          <w:lang w:val="en-US"/>
        </w:rPr>
      </w:pPr>
    </w:p>
    <w:p w:rsidR="00BF67D6" w:rsidRPr="00F87DEB" w:rsidRDefault="00BF67D6" w:rsidP="00BF67D6">
      <w:pPr>
        <w:rPr>
          <w:rFonts w:ascii="Times New Roman" w:hAnsi="Times New Roman" w:cs="Times New Roman"/>
        </w:rPr>
      </w:pPr>
    </w:p>
    <w:sectPr w:rsidR="00BF67D6" w:rsidRPr="00F87DEB" w:rsidSect="00BF67D6">
      <w:headerReference w:type="default" r:id="rId10"/>
      <w:footerReference w:type="default" r:id="rId11"/>
      <w:pgSz w:w="12242" w:h="20163" w:code="5"/>
      <w:pgMar w:top="1440" w:right="1797" w:bottom="1440" w:left="179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5E05" w:rsidRDefault="00015E05" w:rsidP="00F87DEB">
      <w:pPr>
        <w:spacing w:after="0" w:line="240" w:lineRule="auto"/>
      </w:pPr>
      <w:r>
        <w:separator/>
      </w:r>
    </w:p>
  </w:endnote>
  <w:endnote w:type="continuationSeparator" w:id="0">
    <w:p w:rsidR="00015E05" w:rsidRDefault="00015E05" w:rsidP="00F87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7284" w:rsidRPr="00387284" w:rsidRDefault="00BF67D6" w:rsidP="00387284">
    <w:pPr>
      <w:pStyle w:val="Footer"/>
      <w:jc w:val="right"/>
      <w:rPr>
        <w:rFonts w:ascii="Arial" w:hAnsi="Arial" w:cs="Arial"/>
        <w:sz w:val="16"/>
        <w:szCs w:val="16"/>
        <w:lang w:val="id-ID"/>
      </w:rPr>
    </w:pPr>
    <w:r w:rsidRPr="004F670C">
      <w:rPr>
        <w:rFonts w:ascii="Arial" w:hAnsi="Arial" w:cs="Arial"/>
        <w:sz w:val="16"/>
        <w:szCs w:val="16"/>
        <w:lang w:val="nb-NO"/>
      </w:rPr>
      <w:t>Sistem Muskuloskeletal PSPD FKK UMJ</w:t>
    </w:r>
    <w:r w:rsidR="00B96FAB">
      <w:rPr>
        <w:rFonts w:ascii="Arial" w:hAnsi="Arial" w:cs="Arial"/>
        <w:sz w:val="16"/>
        <w:szCs w:val="16"/>
        <w:lang w:val="nb-NO"/>
      </w:rPr>
      <w:t xml:space="preserve"> </w:t>
    </w:r>
    <w:r w:rsidR="00772875">
      <w:rPr>
        <w:rFonts w:ascii="Arial" w:hAnsi="Arial" w:cs="Arial"/>
        <w:sz w:val="16"/>
        <w:szCs w:val="16"/>
        <w:lang w:val="id-ID"/>
      </w:rPr>
      <w:t>2015</w:t>
    </w:r>
    <w:r w:rsidR="00387284">
      <w:rPr>
        <w:rFonts w:ascii="Arial" w:hAnsi="Arial" w:cs="Arial"/>
        <w:sz w:val="16"/>
        <w:szCs w:val="16"/>
        <w:lang w:val="id-ID"/>
      </w:rPr>
      <w:t>/</w:t>
    </w:r>
    <w:r w:rsidR="00772875">
      <w:rPr>
        <w:rFonts w:ascii="Arial" w:hAnsi="Arial" w:cs="Arial"/>
        <w:sz w:val="16"/>
        <w:szCs w:val="16"/>
        <w:lang w:val="id-ID"/>
      </w:rPr>
      <w:t>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5E05" w:rsidRDefault="00015E05" w:rsidP="00F87DEB">
      <w:pPr>
        <w:spacing w:after="0" w:line="240" w:lineRule="auto"/>
      </w:pPr>
      <w:r>
        <w:separator/>
      </w:r>
    </w:p>
  </w:footnote>
  <w:footnote w:type="continuationSeparator" w:id="0">
    <w:p w:rsidR="00015E05" w:rsidRDefault="00015E05" w:rsidP="00F87DE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67D6" w:rsidRPr="0023752E" w:rsidRDefault="00BF67D6" w:rsidP="00BF67D6">
    <w:pPr>
      <w:pStyle w:val="Header"/>
      <w:jc w:val="right"/>
      <w:rPr>
        <w:sz w:val="18"/>
        <w:szCs w:val="18"/>
      </w:rPr>
    </w:pPr>
    <w:r w:rsidRPr="0023752E">
      <w:rPr>
        <w:sz w:val="18"/>
        <w:szCs w:val="18"/>
      </w:rPr>
      <w:t>Buku Pegangan Mahasiswa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6350D"/>
    <w:multiLevelType w:val="multilevel"/>
    <w:tmpl w:val="A7FE37DA"/>
    <w:lvl w:ilvl="0">
      <w:start w:val="1"/>
      <w:numFmt w:val="decimal"/>
      <w:lvlText w:val="%1."/>
      <w:lvlJc w:val="left"/>
      <w:pPr>
        <w:tabs>
          <w:tab w:val="num" w:pos="1080"/>
        </w:tabs>
        <w:ind w:left="1080" w:hanging="72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
    <w:nsid w:val="0320111F"/>
    <w:multiLevelType w:val="hybridMultilevel"/>
    <w:tmpl w:val="2DF69B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9397218"/>
    <w:multiLevelType w:val="hybridMultilevel"/>
    <w:tmpl w:val="B8203A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94A173E"/>
    <w:multiLevelType w:val="hybridMultilevel"/>
    <w:tmpl w:val="AB044750"/>
    <w:lvl w:ilvl="0" w:tplc="A1301EB0">
      <w:start w:val="65"/>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A2D07E8"/>
    <w:multiLevelType w:val="hybridMultilevel"/>
    <w:tmpl w:val="FC6207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F3E5F0B"/>
    <w:multiLevelType w:val="multilevel"/>
    <w:tmpl w:val="CBB6B7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03A3DFD"/>
    <w:multiLevelType w:val="hybridMultilevel"/>
    <w:tmpl w:val="9D9274FA"/>
    <w:lvl w:ilvl="0" w:tplc="3D266F7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153489B"/>
    <w:multiLevelType w:val="hybridMultilevel"/>
    <w:tmpl w:val="2A740718"/>
    <w:lvl w:ilvl="0" w:tplc="DB3874FC">
      <w:start w:val="1"/>
      <w:numFmt w:val="decimal"/>
      <w:lvlText w:val="%1."/>
      <w:lvlJc w:val="left"/>
      <w:pPr>
        <w:tabs>
          <w:tab w:val="num" w:pos="720"/>
        </w:tabs>
        <w:ind w:left="720" w:hanging="360"/>
      </w:pPr>
      <w:rPr>
        <w:rFonts w:hint="default"/>
      </w:rPr>
    </w:lvl>
    <w:lvl w:ilvl="1" w:tplc="04210019" w:tentative="1">
      <w:start w:val="1"/>
      <w:numFmt w:val="lowerLetter"/>
      <w:lvlText w:val="%2."/>
      <w:lvlJc w:val="left"/>
      <w:pPr>
        <w:tabs>
          <w:tab w:val="num" w:pos="1440"/>
        </w:tabs>
        <w:ind w:left="1440" w:hanging="360"/>
      </w:pPr>
    </w:lvl>
    <w:lvl w:ilvl="2" w:tplc="0421001B" w:tentative="1">
      <w:start w:val="1"/>
      <w:numFmt w:val="lowerRoman"/>
      <w:lvlText w:val="%3."/>
      <w:lvlJc w:val="right"/>
      <w:pPr>
        <w:tabs>
          <w:tab w:val="num" w:pos="2160"/>
        </w:tabs>
        <w:ind w:left="2160" w:hanging="180"/>
      </w:pPr>
    </w:lvl>
    <w:lvl w:ilvl="3" w:tplc="0421000F" w:tentative="1">
      <w:start w:val="1"/>
      <w:numFmt w:val="decimal"/>
      <w:lvlText w:val="%4."/>
      <w:lvlJc w:val="left"/>
      <w:pPr>
        <w:tabs>
          <w:tab w:val="num" w:pos="2880"/>
        </w:tabs>
        <w:ind w:left="2880" w:hanging="360"/>
      </w:pPr>
    </w:lvl>
    <w:lvl w:ilvl="4" w:tplc="04210019" w:tentative="1">
      <w:start w:val="1"/>
      <w:numFmt w:val="lowerLetter"/>
      <w:lvlText w:val="%5."/>
      <w:lvlJc w:val="left"/>
      <w:pPr>
        <w:tabs>
          <w:tab w:val="num" w:pos="3600"/>
        </w:tabs>
        <w:ind w:left="3600" w:hanging="360"/>
      </w:pPr>
    </w:lvl>
    <w:lvl w:ilvl="5" w:tplc="0421001B" w:tentative="1">
      <w:start w:val="1"/>
      <w:numFmt w:val="lowerRoman"/>
      <w:lvlText w:val="%6."/>
      <w:lvlJc w:val="right"/>
      <w:pPr>
        <w:tabs>
          <w:tab w:val="num" w:pos="4320"/>
        </w:tabs>
        <w:ind w:left="4320" w:hanging="180"/>
      </w:pPr>
    </w:lvl>
    <w:lvl w:ilvl="6" w:tplc="0421000F" w:tentative="1">
      <w:start w:val="1"/>
      <w:numFmt w:val="decimal"/>
      <w:lvlText w:val="%7."/>
      <w:lvlJc w:val="left"/>
      <w:pPr>
        <w:tabs>
          <w:tab w:val="num" w:pos="5040"/>
        </w:tabs>
        <w:ind w:left="5040" w:hanging="360"/>
      </w:pPr>
    </w:lvl>
    <w:lvl w:ilvl="7" w:tplc="04210019" w:tentative="1">
      <w:start w:val="1"/>
      <w:numFmt w:val="lowerLetter"/>
      <w:lvlText w:val="%8."/>
      <w:lvlJc w:val="left"/>
      <w:pPr>
        <w:tabs>
          <w:tab w:val="num" w:pos="5760"/>
        </w:tabs>
        <w:ind w:left="5760" w:hanging="360"/>
      </w:pPr>
    </w:lvl>
    <w:lvl w:ilvl="8" w:tplc="0421001B" w:tentative="1">
      <w:start w:val="1"/>
      <w:numFmt w:val="lowerRoman"/>
      <w:lvlText w:val="%9."/>
      <w:lvlJc w:val="right"/>
      <w:pPr>
        <w:tabs>
          <w:tab w:val="num" w:pos="6480"/>
        </w:tabs>
        <w:ind w:left="6480" w:hanging="180"/>
      </w:pPr>
    </w:lvl>
  </w:abstractNum>
  <w:abstractNum w:abstractNumId="8">
    <w:nsid w:val="11790034"/>
    <w:multiLevelType w:val="hybridMultilevel"/>
    <w:tmpl w:val="E69C73E2"/>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16C837FC"/>
    <w:multiLevelType w:val="hybridMultilevel"/>
    <w:tmpl w:val="DE086502"/>
    <w:lvl w:ilvl="0" w:tplc="A1301EB0">
      <w:start w:val="65"/>
      <w:numFmt w:val="bullet"/>
      <w:lvlText w:val="-"/>
      <w:lvlJc w:val="left"/>
      <w:pPr>
        <w:tabs>
          <w:tab w:val="num" w:pos="360"/>
        </w:tabs>
        <w:ind w:left="360" w:hanging="360"/>
      </w:pPr>
      <w:rPr>
        <w:rFonts w:ascii="Arial" w:eastAsia="Times New Roman" w:hAnsi="Arial" w:cs="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17D61D80"/>
    <w:multiLevelType w:val="hybridMultilevel"/>
    <w:tmpl w:val="DB62CD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8274331"/>
    <w:multiLevelType w:val="hybridMultilevel"/>
    <w:tmpl w:val="43488442"/>
    <w:lvl w:ilvl="0" w:tplc="2DE2A1EC">
      <w:start w:val="2"/>
      <w:numFmt w:val="decimal"/>
      <w:lvlText w:val="%1."/>
      <w:lvlJc w:val="left"/>
      <w:pPr>
        <w:ind w:left="540" w:hanging="360"/>
      </w:pPr>
      <w:rPr>
        <w:rFonts w:hint="default"/>
      </w:rPr>
    </w:lvl>
    <w:lvl w:ilvl="1" w:tplc="04210019" w:tentative="1">
      <w:start w:val="1"/>
      <w:numFmt w:val="lowerLetter"/>
      <w:lvlText w:val="%2."/>
      <w:lvlJc w:val="left"/>
      <w:pPr>
        <w:ind w:left="1260" w:hanging="360"/>
      </w:pPr>
    </w:lvl>
    <w:lvl w:ilvl="2" w:tplc="0421001B" w:tentative="1">
      <w:start w:val="1"/>
      <w:numFmt w:val="lowerRoman"/>
      <w:lvlText w:val="%3."/>
      <w:lvlJc w:val="right"/>
      <w:pPr>
        <w:ind w:left="1980" w:hanging="180"/>
      </w:pPr>
    </w:lvl>
    <w:lvl w:ilvl="3" w:tplc="0421000F" w:tentative="1">
      <w:start w:val="1"/>
      <w:numFmt w:val="decimal"/>
      <w:lvlText w:val="%4."/>
      <w:lvlJc w:val="left"/>
      <w:pPr>
        <w:ind w:left="2700" w:hanging="360"/>
      </w:pPr>
    </w:lvl>
    <w:lvl w:ilvl="4" w:tplc="04210019" w:tentative="1">
      <w:start w:val="1"/>
      <w:numFmt w:val="lowerLetter"/>
      <w:lvlText w:val="%5."/>
      <w:lvlJc w:val="left"/>
      <w:pPr>
        <w:ind w:left="3420" w:hanging="360"/>
      </w:pPr>
    </w:lvl>
    <w:lvl w:ilvl="5" w:tplc="0421001B" w:tentative="1">
      <w:start w:val="1"/>
      <w:numFmt w:val="lowerRoman"/>
      <w:lvlText w:val="%6."/>
      <w:lvlJc w:val="right"/>
      <w:pPr>
        <w:ind w:left="4140" w:hanging="180"/>
      </w:pPr>
    </w:lvl>
    <w:lvl w:ilvl="6" w:tplc="0421000F" w:tentative="1">
      <w:start w:val="1"/>
      <w:numFmt w:val="decimal"/>
      <w:lvlText w:val="%7."/>
      <w:lvlJc w:val="left"/>
      <w:pPr>
        <w:ind w:left="4860" w:hanging="360"/>
      </w:pPr>
    </w:lvl>
    <w:lvl w:ilvl="7" w:tplc="04210019" w:tentative="1">
      <w:start w:val="1"/>
      <w:numFmt w:val="lowerLetter"/>
      <w:lvlText w:val="%8."/>
      <w:lvlJc w:val="left"/>
      <w:pPr>
        <w:ind w:left="5580" w:hanging="360"/>
      </w:pPr>
    </w:lvl>
    <w:lvl w:ilvl="8" w:tplc="0421001B" w:tentative="1">
      <w:start w:val="1"/>
      <w:numFmt w:val="lowerRoman"/>
      <w:lvlText w:val="%9."/>
      <w:lvlJc w:val="right"/>
      <w:pPr>
        <w:ind w:left="6300" w:hanging="180"/>
      </w:pPr>
    </w:lvl>
  </w:abstractNum>
  <w:abstractNum w:abstractNumId="12">
    <w:nsid w:val="18CD35E6"/>
    <w:multiLevelType w:val="hybridMultilevel"/>
    <w:tmpl w:val="CBC25F1A"/>
    <w:lvl w:ilvl="0" w:tplc="205A6BB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F791027"/>
    <w:multiLevelType w:val="hybridMultilevel"/>
    <w:tmpl w:val="D30AB132"/>
    <w:lvl w:ilvl="0" w:tplc="A1301EB0">
      <w:start w:val="65"/>
      <w:numFmt w:val="bullet"/>
      <w:lvlText w:val="-"/>
      <w:lvlJc w:val="left"/>
      <w:pPr>
        <w:tabs>
          <w:tab w:val="num" w:pos="720"/>
        </w:tabs>
        <w:ind w:left="720" w:hanging="360"/>
      </w:pPr>
      <w:rPr>
        <w:rFonts w:ascii="Arial" w:eastAsia="Times New Roman"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4835BE0"/>
    <w:multiLevelType w:val="hybridMultilevel"/>
    <w:tmpl w:val="D8F4CA3C"/>
    <w:lvl w:ilvl="0" w:tplc="0409000F">
      <w:start w:val="1"/>
      <w:numFmt w:val="decimal"/>
      <w:lvlText w:val="%1."/>
      <w:lvlJc w:val="left"/>
      <w:pPr>
        <w:tabs>
          <w:tab w:val="num" w:pos="540"/>
        </w:tabs>
        <w:ind w:left="540" w:hanging="360"/>
      </w:p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5">
    <w:nsid w:val="27E542CE"/>
    <w:multiLevelType w:val="hybridMultilevel"/>
    <w:tmpl w:val="49F0070C"/>
    <w:lvl w:ilvl="0" w:tplc="A1301EB0">
      <w:start w:val="65"/>
      <w:numFmt w:val="bullet"/>
      <w:lvlText w:val="-"/>
      <w:lvlJc w:val="left"/>
      <w:pPr>
        <w:tabs>
          <w:tab w:val="num" w:pos="720"/>
        </w:tabs>
        <w:ind w:left="720" w:hanging="360"/>
      </w:pPr>
      <w:rPr>
        <w:rFonts w:ascii="Arial" w:eastAsia="Times New Roman" w:hAnsi="Arial" w:cs="Arial" w:hint="default"/>
      </w:rPr>
    </w:lvl>
    <w:lvl w:ilvl="1" w:tplc="4FA0039E">
      <w:start w:val="13"/>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6CE464C"/>
    <w:multiLevelType w:val="hybridMultilevel"/>
    <w:tmpl w:val="CE1A4890"/>
    <w:lvl w:ilvl="0" w:tplc="0409000F">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8844CD0"/>
    <w:multiLevelType w:val="hybridMultilevel"/>
    <w:tmpl w:val="509A8E5A"/>
    <w:lvl w:ilvl="0" w:tplc="2396B7F8">
      <w:start w:val="1"/>
      <w:numFmt w:val="decimal"/>
      <w:lvlText w:val="%1."/>
      <w:lvlJc w:val="left"/>
      <w:pPr>
        <w:ind w:left="540" w:hanging="360"/>
      </w:pPr>
      <w:rPr>
        <w:rFonts w:hint="default"/>
      </w:rPr>
    </w:lvl>
    <w:lvl w:ilvl="1" w:tplc="04210019" w:tentative="1">
      <w:start w:val="1"/>
      <w:numFmt w:val="lowerLetter"/>
      <w:lvlText w:val="%2."/>
      <w:lvlJc w:val="left"/>
      <w:pPr>
        <w:ind w:left="1260" w:hanging="360"/>
      </w:pPr>
    </w:lvl>
    <w:lvl w:ilvl="2" w:tplc="0421001B" w:tentative="1">
      <w:start w:val="1"/>
      <w:numFmt w:val="lowerRoman"/>
      <w:lvlText w:val="%3."/>
      <w:lvlJc w:val="right"/>
      <w:pPr>
        <w:ind w:left="1980" w:hanging="180"/>
      </w:pPr>
    </w:lvl>
    <w:lvl w:ilvl="3" w:tplc="0421000F" w:tentative="1">
      <w:start w:val="1"/>
      <w:numFmt w:val="decimal"/>
      <w:lvlText w:val="%4."/>
      <w:lvlJc w:val="left"/>
      <w:pPr>
        <w:ind w:left="2700" w:hanging="360"/>
      </w:pPr>
    </w:lvl>
    <w:lvl w:ilvl="4" w:tplc="04210019" w:tentative="1">
      <w:start w:val="1"/>
      <w:numFmt w:val="lowerLetter"/>
      <w:lvlText w:val="%5."/>
      <w:lvlJc w:val="left"/>
      <w:pPr>
        <w:ind w:left="3420" w:hanging="360"/>
      </w:pPr>
    </w:lvl>
    <w:lvl w:ilvl="5" w:tplc="0421001B" w:tentative="1">
      <w:start w:val="1"/>
      <w:numFmt w:val="lowerRoman"/>
      <w:lvlText w:val="%6."/>
      <w:lvlJc w:val="right"/>
      <w:pPr>
        <w:ind w:left="4140" w:hanging="180"/>
      </w:pPr>
    </w:lvl>
    <w:lvl w:ilvl="6" w:tplc="0421000F" w:tentative="1">
      <w:start w:val="1"/>
      <w:numFmt w:val="decimal"/>
      <w:lvlText w:val="%7."/>
      <w:lvlJc w:val="left"/>
      <w:pPr>
        <w:ind w:left="4860" w:hanging="360"/>
      </w:pPr>
    </w:lvl>
    <w:lvl w:ilvl="7" w:tplc="04210019" w:tentative="1">
      <w:start w:val="1"/>
      <w:numFmt w:val="lowerLetter"/>
      <w:lvlText w:val="%8."/>
      <w:lvlJc w:val="left"/>
      <w:pPr>
        <w:ind w:left="5580" w:hanging="360"/>
      </w:pPr>
    </w:lvl>
    <w:lvl w:ilvl="8" w:tplc="0421001B" w:tentative="1">
      <w:start w:val="1"/>
      <w:numFmt w:val="lowerRoman"/>
      <w:lvlText w:val="%9."/>
      <w:lvlJc w:val="right"/>
      <w:pPr>
        <w:ind w:left="6300" w:hanging="180"/>
      </w:pPr>
    </w:lvl>
  </w:abstractNum>
  <w:abstractNum w:abstractNumId="18">
    <w:nsid w:val="395A781E"/>
    <w:multiLevelType w:val="hybridMultilevel"/>
    <w:tmpl w:val="57D04F5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5571E3"/>
    <w:multiLevelType w:val="hybridMultilevel"/>
    <w:tmpl w:val="B972D0F0"/>
    <w:lvl w:ilvl="0" w:tplc="A1301EB0">
      <w:start w:val="65"/>
      <w:numFmt w:val="bullet"/>
      <w:lvlText w:val="-"/>
      <w:lvlJc w:val="left"/>
      <w:pPr>
        <w:tabs>
          <w:tab w:val="num" w:pos="360"/>
        </w:tabs>
        <w:ind w:left="360" w:hanging="360"/>
      </w:pPr>
      <w:rPr>
        <w:rFonts w:ascii="Arial" w:eastAsia="Times New Roman" w:hAnsi="Arial" w:cs="Aria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41192567"/>
    <w:multiLevelType w:val="hybridMultilevel"/>
    <w:tmpl w:val="F00E036A"/>
    <w:lvl w:ilvl="0" w:tplc="0409000F">
      <w:start w:val="1"/>
      <w:numFmt w:val="decimal"/>
      <w:lvlText w:val="%1."/>
      <w:lvlJc w:val="left"/>
      <w:pPr>
        <w:tabs>
          <w:tab w:val="num" w:pos="720"/>
        </w:tabs>
        <w:ind w:left="720" w:hanging="360"/>
      </w:pPr>
    </w:lvl>
    <w:lvl w:ilvl="1" w:tplc="4FA0039E">
      <w:start w:val="13"/>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4901CC6"/>
    <w:multiLevelType w:val="hybridMultilevel"/>
    <w:tmpl w:val="0FCE98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66B3347"/>
    <w:multiLevelType w:val="hybridMultilevel"/>
    <w:tmpl w:val="EA6E1A4A"/>
    <w:lvl w:ilvl="0" w:tplc="A1301EB0">
      <w:start w:val="65"/>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6A443CD"/>
    <w:multiLevelType w:val="hybridMultilevel"/>
    <w:tmpl w:val="2BBE9A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6D3515D"/>
    <w:multiLevelType w:val="hybridMultilevel"/>
    <w:tmpl w:val="26EEFBA2"/>
    <w:lvl w:ilvl="0" w:tplc="A1301EB0">
      <w:start w:val="65"/>
      <w:numFmt w:val="bullet"/>
      <w:lvlText w:val="-"/>
      <w:lvlJc w:val="left"/>
      <w:pPr>
        <w:tabs>
          <w:tab w:val="num" w:pos="360"/>
        </w:tabs>
        <w:ind w:left="360" w:hanging="360"/>
      </w:pPr>
      <w:rPr>
        <w:rFonts w:ascii="Arial" w:eastAsia="Times New Roman" w:hAnsi="Arial" w:cs="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nsid w:val="4EE03AE9"/>
    <w:multiLevelType w:val="hybridMultilevel"/>
    <w:tmpl w:val="6BE0E87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EE61222"/>
    <w:multiLevelType w:val="hybridMultilevel"/>
    <w:tmpl w:val="09CAF1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4FE838ED"/>
    <w:multiLevelType w:val="hybridMultilevel"/>
    <w:tmpl w:val="417A577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43B1010"/>
    <w:multiLevelType w:val="hybridMultilevel"/>
    <w:tmpl w:val="9446D1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5E8631C"/>
    <w:multiLevelType w:val="hybridMultilevel"/>
    <w:tmpl w:val="B90488AE"/>
    <w:lvl w:ilvl="0" w:tplc="0409000F">
      <w:start w:val="1"/>
      <w:numFmt w:val="decimal"/>
      <w:lvlText w:val="%1."/>
      <w:lvlJc w:val="left"/>
      <w:pPr>
        <w:tabs>
          <w:tab w:val="num" w:pos="720"/>
        </w:tabs>
        <w:ind w:left="720" w:hanging="360"/>
      </w:pPr>
      <w:rPr>
        <w:rFonts w:hint="default"/>
      </w:rPr>
    </w:lvl>
    <w:lvl w:ilvl="1" w:tplc="70000F3C">
      <w:start w:val="1"/>
      <w:numFmt w:val="decimal"/>
      <w:lvlText w:val="%2."/>
      <w:lvlJc w:val="left"/>
      <w:pPr>
        <w:tabs>
          <w:tab w:val="num" w:pos="1440"/>
        </w:tabs>
        <w:ind w:left="1440" w:hanging="360"/>
      </w:pPr>
      <w:rPr>
        <w:rFonts w:hint="default"/>
      </w:rPr>
    </w:lvl>
    <w:lvl w:ilvl="2" w:tplc="A8AAF740"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A27464F"/>
    <w:multiLevelType w:val="hybridMultilevel"/>
    <w:tmpl w:val="23AE230E"/>
    <w:lvl w:ilvl="0" w:tplc="A1301EB0">
      <w:start w:val="65"/>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B982F09"/>
    <w:multiLevelType w:val="hybridMultilevel"/>
    <w:tmpl w:val="6D06D6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C322393"/>
    <w:multiLevelType w:val="hybridMultilevel"/>
    <w:tmpl w:val="F2543CE8"/>
    <w:lvl w:ilvl="0" w:tplc="A1301EB0">
      <w:start w:val="65"/>
      <w:numFmt w:val="bullet"/>
      <w:lvlText w:val="-"/>
      <w:lvlJc w:val="left"/>
      <w:pPr>
        <w:tabs>
          <w:tab w:val="num" w:pos="360"/>
        </w:tabs>
        <w:ind w:left="360" w:hanging="360"/>
      </w:pPr>
      <w:rPr>
        <w:rFonts w:ascii="Arial" w:eastAsia="Times New Roman" w:hAnsi="Arial" w:cs="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nsid w:val="60E86141"/>
    <w:multiLevelType w:val="hybridMultilevel"/>
    <w:tmpl w:val="A0A8DAEA"/>
    <w:lvl w:ilvl="0" w:tplc="0409000F">
      <w:start w:val="1"/>
      <w:numFmt w:val="decimal"/>
      <w:lvlText w:val="%1."/>
      <w:lvlJc w:val="left"/>
      <w:pPr>
        <w:tabs>
          <w:tab w:val="num" w:pos="720"/>
        </w:tabs>
        <w:ind w:left="720" w:hanging="360"/>
      </w:pPr>
      <w:rPr>
        <w:rFonts w:hint="default"/>
      </w:rPr>
    </w:lvl>
    <w:lvl w:ilvl="1" w:tplc="F4E832C8"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616E7CC1"/>
    <w:multiLevelType w:val="hybridMultilevel"/>
    <w:tmpl w:val="7B98D7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616F38E6"/>
    <w:multiLevelType w:val="hybridMultilevel"/>
    <w:tmpl w:val="199A75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62E23F65"/>
    <w:multiLevelType w:val="hybridMultilevel"/>
    <w:tmpl w:val="FE7204D4"/>
    <w:lvl w:ilvl="0" w:tplc="46E4F90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4393292"/>
    <w:multiLevelType w:val="hybridMultilevel"/>
    <w:tmpl w:val="826E59A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67C37F8C"/>
    <w:multiLevelType w:val="hybridMultilevel"/>
    <w:tmpl w:val="E466D85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6E6D0F3E"/>
    <w:multiLevelType w:val="hybridMultilevel"/>
    <w:tmpl w:val="5C5475E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77B404C3"/>
    <w:multiLevelType w:val="hybridMultilevel"/>
    <w:tmpl w:val="8012986C"/>
    <w:lvl w:ilvl="0" w:tplc="9210E33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783562CB"/>
    <w:multiLevelType w:val="hybridMultilevel"/>
    <w:tmpl w:val="AD2CE4B2"/>
    <w:lvl w:ilvl="0" w:tplc="5428E6A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78872AFC"/>
    <w:multiLevelType w:val="hybridMultilevel"/>
    <w:tmpl w:val="A6CA3D8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7E1A7D5C"/>
    <w:multiLevelType w:val="hybridMultilevel"/>
    <w:tmpl w:val="495E2DB6"/>
    <w:lvl w:ilvl="0" w:tplc="737CC9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7EFC57BD"/>
    <w:multiLevelType w:val="hybridMultilevel"/>
    <w:tmpl w:val="8EAE14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7"/>
  </w:num>
  <w:num w:numId="2">
    <w:abstractNumId w:val="10"/>
  </w:num>
  <w:num w:numId="3">
    <w:abstractNumId w:val="20"/>
  </w:num>
  <w:num w:numId="4">
    <w:abstractNumId w:val="27"/>
  </w:num>
  <w:num w:numId="5">
    <w:abstractNumId w:val="35"/>
  </w:num>
  <w:num w:numId="6">
    <w:abstractNumId w:val="26"/>
  </w:num>
  <w:num w:numId="7">
    <w:abstractNumId w:val="23"/>
  </w:num>
  <w:num w:numId="8">
    <w:abstractNumId w:val="28"/>
  </w:num>
  <w:num w:numId="9">
    <w:abstractNumId w:val="42"/>
  </w:num>
  <w:num w:numId="10">
    <w:abstractNumId w:val="31"/>
  </w:num>
  <w:num w:numId="11">
    <w:abstractNumId w:val="2"/>
  </w:num>
  <w:num w:numId="12">
    <w:abstractNumId w:val="1"/>
  </w:num>
  <w:num w:numId="13">
    <w:abstractNumId w:val="3"/>
  </w:num>
  <w:num w:numId="14">
    <w:abstractNumId w:val="15"/>
  </w:num>
  <w:num w:numId="15">
    <w:abstractNumId w:val="18"/>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num>
  <w:num w:numId="18">
    <w:abstractNumId w:val="30"/>
  </w:num>
  <w:num w:numId="19">
    <w:abstractNumId w:val="25"/>
  </w:num>
  <w:num w:numId="20">
    <w:abstractNumId w:val="32"/>
  </w:num>
  <w:num w:numId="21">
    <w:abstractNumId w:val="36"/>
  </w:num>
  <w:num w:numId="22">
    <w:abstractNumId w:val="9"/>
  </w:num>
  <w:num w:numId="23">
    <w:abstractNumId w:val="24"/>
  </w:num>
  <w:num w:numId="24">
    <w:abstractNumId w:val="13"/>
  </w:num>
  <w:num w:numId="25">
    <w:abstractNumId w:val="19"/>
  </w:num>
  <w:num w:numId="26">
    <w:abstractNumId w:val="39"/>
  </w:num>
  <w:num w:numId="27">
    <w:abstractNumId w:val="7"/>
  </w:num>
  <w:num w:numId="28">
    <w:abstractNumId w:val="16"/>
  </w:num>
  <w:num w:numId="29">
    <w:abstractNumId w:val="29"/>
  </w:num>
  <w:num w:numId="30">
    <w:abstractNumId w:val="33"/>
  </w:num>
  <w:num w:numId="31">
    <w:abstractNumId w:val="5"/>
  </w:num>
  <w:num w:numId="32">
    <w:abstractNumId w:val="0"/>
  </w:num>
  <w:num w:numId="33">
    <w:abstractNumId w:val="6"/>
  </w:num>
  <w:num w:numId="34">
    <w:abstractNumId w:val="12"/>
  </w:num>
  <w:num w:numId="35">
    <w:abstractNumId w:val="43"/>
  </w:num>
  <w:num w:numId="36">
    <w:abstractNumId w:val="41"/>
  </w:num>
  <w:num w:numId="37">
    <w:abstractNumId w:val="40"/>
  </w:num>
  <w:num w:numId="38">
    <w:abstractNumId w:val="38"/>
  </w:num>
  <w:num w:numId="39">
    <w:abstractNumId w:val="8"/>
  </w:num>
  <w:num w:numId="40">
    <w:abstractNumId w:val="44"/>
  </w:num>
  <w:num w:numId="41">
    <w:abstractNumId w:val="4"/>
  </w:num>
  <w:num w:numId="42">
    <w:abstractNumId w:val="14"/>
  </w:num>
  <w:num w:numId="43">
    <w:abstractNumId w:val="21"/>
  </w:num>
  <w:num w:numId="44">
    <w:abstractNumId w:val="17"/>
  </w:num>
  <w:num w:numId="45">
    <w:abstractNumId w:val="11"/>
  </w:num>
  <w:num w:numId="46">
    <w:abstractNumId w:val="34"/>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ttachedTemplate r:id="rId1"/>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FD7"/>
    <w:rsid w:val="00015E05"/>
    <w:rsid w:val="00152185"/>
    <w:rsid w:val="00153779"/>
    <w:rsid w:val="00387284"/>
    <w:rsid w:val="005428A1"/>
    <w:rsid w:val="006D604C"/>
    <w:rsid w:val="00772875"/>
    <w:rsid w:val="00773668"/>
    <w:rsid w:val="007F0A88"/>
    <w:rsid w:val="00924D28"/>
    <w:rsid w:val="0094432E"/>
    <w:rsid w:val="009B6FD7"/>
    <w:rsid w:val="00AB4578"/>
    <w:rsid w:val="00B96FAB"/>
    <w:rsid w:val="00BF67D6"/>
    <w:rsid w:val="00CE43B7"/>
    <w:rsid w:val="00CE50BA"/>
    <w:rsid w:val="00DF2A7E"/>
    <w:rsid w:val="00E0524E"/>
    <w:rsid w:val="00E302C3"/>
    <w:rsid w:val="00EB589E"/>
    <w:rsid w:val="00F87DEB"/>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5:docId w15:val="{CCCE4779-3E52-4CA6-9037-83FC230D6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id-ID" w:eastAsia="id-ID"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next w:val="Normal"/>
    <w:link w:val="Heading1Char"/>
    <w:qFormat/>
    <w:rsid w:val="00BF67D6"/>
    <w:pPr>
      <w:keepNext/>
      <w:spacing w:after="0" w:line="240" w:lineRule="auto"/>
      <w:outlineLvl w:val="0"/>
    </w:pPr>
    <w:rPr>
      <w:rFonts w:ascii="Times New Roman" w:eastAsia="Times New Roman" w:hAnsi="Times New Roman" w:cs="Times New Roman"/>
      <w:b/>
      <w:bCs/>
      <w:sz w:val="24"/>
      <w:szCs w:val="24"/>
      <w:lang w:val="en-US"/>
    </w:rPr>
  </w:style>
  <w:style w:type="paragraph" w:styleId="Heading2">
    <w:name w:val="heading 2"/>
    <w:basedOn w:val="Normal"/>
    <w:next w:val="Normal"/>
    <w:link w:val="Heading2Char"/>
    <w:qFormat/>
    <w:rsid w:val="00BF67D6"/>
    <w:pPr>
      <w:keepNext/>
      <w:spacing w:before="240" w:after="60" w:line="240" w:lineRule="auto"/>
      <w:outlineLvl w:val="1"/>
    </w:pPr>
    <w:rPr>
      <w:rFonts w:ascii="Arial" w:eastAsia="Times New Roman" w:hAnsi="Arial"/>
      <w:b/>
      <w:bCs/>
      <w:i/>
      <w:iCs/>
      <w:sz w:val="28"/>
      <w:szCs w:val="28"/>
      <w:lang w:eastAsia="id-ID"/>
    </w:rPr>
  </w:style>
  <w:style w:type="paragraph" w:styleId="Heading3">
    <w:name w:val="heading 3"/>
    <w:basedOn w:val="Normal"/>
    <w:next w:val="Normal"/>
    <w:link w:val="Heading3Char"/>
    <w:qFormat/>
    <w:rsid w:val="00BF67D6"/>
    <w:pPr>
      <w:keepNext/>
      <w:spacing w:before="240" w:after="60" w:line="240" w:lineRule="auto"/>
      <w:outlineLvl w:val="2"/>
    </w:pPr>
    <w:rPr>
      <w:rFonts w:ascii="Arial" w:eastAsia="Times New Roman" w:hAnsi="Arial"/>
      <w:b/>
      <w:bCs/>
      <w:sz w:val="26"/>
      <w:szCs w:val="26"/>
      <w:lang w:eastAsia="id-ID"/>
    </w:rPr>
  </w:style>
  <w:style w:type="paragraph" w:styleId="Heading4">
    <w:name w:val="heading 4"/>
    <w:basedOn w:val="Normal"/>
    <w:next w:val="Normal"/>
    <w:link w:val="Heading4Char"/>
    <w:qFormat/>
    <w:rsid w:val="00BF67D6"/>
    <w:pPr>
      <w:keepNext/>
      <w:spacing w:before="240" w:after="60" w:line="240" w:lineRule="auto"/>
      <w:outlineLvl w:val="3"/>
    </w:pPr>
    <w:rPr>
      <w:rFonts w:ascii="Times New Roman" w:eastAsia="Times New Roman" w:hAnsi="Times New Roman" w:cs="Times New Roman"/>
      <w:b/>
      <w:bCs/>
      <w:sz w:val="28"/>
      <w:szCs w:val="28"/>
      <w:lang w:eastAsia="id-ID"/>
    </w:rPr>
  </w:style>
  <w:style w:type="paragraph" w:styleId="Heading5">
    <w:name w:val="heading 5"/>
    <w:basedOn w:val="Normal"/>
    <w:next w:val="Normal"/>
    <w:link w:val="Heading5Char"/>
    <w:qFormat/>
    <w:rsid w:val="00BF67D6"/>
    <w:pPr>
      <w:spacing w:before="240" w:after="60" w:line="240" w:lineRule="auto"/>
      <w:outlineLvl w:val="4"/>
    </w:pPr>
    <w:rPr>
      <w:rFonts w:ascii="Times New Roman" w:eastAsia="Times New Roman" w:hAnsi="Times New Roman" w:cs="Times New Roman"/>
      <w:b/>
      <w:bCs/>
      <w:i/>
      <w:iCs/>
      <w:sz w:val="26"/>
      <w:szCs w:val="26"/>
      <w:lang w:eastAsia="id-ID"/>
    </w:rPr>
  </w:style>
  <w:style w:type="paragraph" w:styleId="Heading6">
    <w:name w:val="heading 6"/>
    <w:basedOn w:val="Normal"/>
    <w:next w:val="Normal"/>
    <w:link w:val="Heading6Char"/>
    <w:qFormat/>
    <w:rsid w:val="00BF67D6"/>
    <w:pPr>
      <w:spacing w:before="240" w:after="60" w:line="240" w:lineRule="auto"/>
      <w:outlineLvl w:val="5"/>
    </w:pPr>
    <w:rPr>
      <w:rFonts w:ascii="Times New Roman" w:eastAsia="Times New Roman" w:hAnsi="Times New Roman" w:cs="Times New Roman"/>
      <w:b/>
      <w:bCs/>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F67D6"/>
    <w:rPr>
      <w:rFonts w:ascii="Times New Roman" w:eastAsia="Times New Roman" w:hAnsi="Times New Roman" w:cs="Times New Roman"/>
      <w:b/>
      <w:bCs/>
      <w:sz w:val="24"/>
      <w:szCs w:val="24"/>
      <w:lang w:val="en-US"/>
    </w:rPr>
  </w:style>
  <w:style w:type="numbering" w:customStyle="1" w:styleId="NoList1">
    <w:name w:val="No List1"/>
    <w:next w:val="NoList"/>
    <w:semiHidden/>
    <w:rsid w:val="00BF67D6"/>
  </w:style>
  <w:style w:type="table" w:styleId="TableGrid">
    <w:name w:val="Table Grid"/>
    <w:basedOn w:val="TableNormal"/>
    <w:rsid w:val="00BF67D6"/>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BF67D6"/>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HeaderChar">
    <w:name w:val="Header Char"/>
    <w:link w:val="Header"/>
    <w:rsid w:val="00BF67D6"/>
    <w:rPr>
      <w:rFonts w:ascii="Times New Roman" w:eastAsia="Times New Roman" w:hAnsi="Times New Roman" w:cs="Times New Roman"/>
      <w:sz w:val="24"/>
      <w:szCs w:val="24"/>
      <w:lang w:val="en-US"/>
    </w:rPr>
  </w:style>
  <w:style w:type="paragraph" w:styleId="Footer">
    <w:name w:val="footer"/>
    <w:basedOn w:val="Normal"/>
    <w:link w:val="FooterChar"/>
    <w:rsid w:val="00BF67D6"/>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FooterChar">
    <w:name w:val="Footer Char"/>
    <w:link w:val="Footer"/>
    <w:rsid w:val="00BF67D6"/>
    <w:rPr>
      <w:rFonts w:ascii="Times New Roman" w:eastAsia="Times New Roman" w:hAnsi="Times New Roman" w:cs="Times New Roman"/>
      <w:sz w:val="24"/>
      <w:szCs w:val="24"/>
      <w:lang w:val="en-US"/>
    </w:rPr>
  </w:style>
  <w:style w:type="paragraph" w:styleId="ListParagraph">
    <w:name w:val="List Paragraph"/>
    <w:basedOn w:val="Normal"/>
    <w:qFormat/>
    <w:rsid w:val="00BF67D6"/>
    <w:pPr>
      <w:spacing w:after="0" w:line="240" w:lineRule="auto"/>
      <w:ind w:left="720"/>
      <w:contextualSpacing/>
    </w:pPr>
    <w:rPr>
      <w:rFonts w:ascii="Times New Roman" w:eastAsia="Times New Roman" w:hAnsi="Times New Roman" w:cs="Times New Roman"/>
      <w:sz w:val="24"/>
      <w:szCs w:val="24"/>
      <w:lang w:val="en-US"/>
    </w:rPr>
  </w:style>
  <w:style w:type="numbering" w:customStyle="1" w:styleId="NoList2">
    <w:name w:val="No List2"/>
    <w:next w:val="NoList"/>
    <w:semiHidden/>
    <w:rsid w:val="00BF67D6"/>
  </w:style>
  <w:style w:type="table" w:customStyle="1" w:styleId="TableGrid1">
    <w:name w:val="Table Grid1"/>
    <w:basedOn w:val="TableNormal"/>
    <w:next w:val="TableGrid"/>
    <w:rsid w:val="00BF67D6"/>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link w:val="Heading2"/>
    <w:rsid w:val="00BF67D6"/>
    <w:rPr>
      <w:rFonts w:ascii="Arial" w:eastAsia="Times New Roman" w:hAnsi="Arial" w:cs="Arial"/>
      <w:b/>
      <w:bCs/>
      <w:i/>
      <w:iCs/>
      <w:sz w:val="28"/>
      <w:szCs w:val="28"/>
      <w:lang w:eastAsia="id-ID"/>
    </w:rPr>
  </w:style>
  <w:style w:type="character" w:customStyle="1" w:styleId="Heading3Char">
    <w:name w:val="Heading 3 Char"/>
    <w:link w:val="Heading3"/>
    <w:rsid w:val="00BF67D6"/>
    <w:rPr>
      <w:rFonts w:ascii="Arial" w:eastAsia="Times New Roman" w:hAnsi="Arial" w:cs="Arial"/>
      <w:b/>
      <w:bCs/>
      <w:sz w:val="26"/>
      <w:szCs w:val="26"/>
      <w:lang w:eastAsia="id-ID"/>
    </w:rPr>
  </w:style>
  <w:style w:type="character" w:customStyle="1" w:styleId="Heading4Char">
    <w:name w:val="Heading 4 Char"/>
    <w:link w:val="Heading4"/>
    <w:rsid w:val="00BF67D6"/>
    <w:rPr>
      <w:rFonts w:ascii="Times New Roman" w:eastAsia="Times New Roman" w:hAnsi="Times New Roman" w:cs="Times New Roman"/>
      <w:b/>
      <w:bCs/>
      <w:sz w:val="28"/>
      <w:szCs w:val="28"/>
      <w:lang w:eastAsia="id-ID"/>
    </w:rPr>
  </w:style>
  <w:style w:type="character" w:customStyle="1" w:styleId="Heading5Char">
    <w:name w:val="Heading 5 Char"/>
    <w:link w:val="Heading5"/>
    <w:rsid w:val="00BF67D6"/>
    <w:rPr>
      <w:rFonts w:ascii="Times New Roman" w:eastAsia="Times New Roman" w:hAnsi="Times New Roman" w:cs="Times New Roman"/>
      <w:b/>
      <w:bCs/>
      <w:i/>
      <w:iCs/>
      <w:sz w:val="26"/>
      <w:szCs w:val="26"/>
      <w:lang w:eastAsia="id-ID"/>
    </w:rPr>
  </w:style>
  <w:style w:type="character" w:customStyle="1" w:styleId="Heading6Char">
    <w:name w:val="Heading 6 Char"/>
    <w:link w:val="Heading6"/>
    <w:rsid w:val="00BF67D6"/>
    <w:rPr>
      <w:rFonts w:ascii="Times New Roman" w:eastAsia="Times New Roman" w:hAnsi="Times New Roman" w:cs="Times New Roman"/>
      <w:b/>
      <w:bCs/>
      <w:lang w:eastAsia="id-ID"/>
    </w:rPr>
  </w:style>
  <w:style w:type="numbering" w:customStyle="1" w:styleId="NoList3">
    <w:name w:val="No List3"/>
    <w:next w:val="NoList"/>
    <w:semiHidden/>
    <w:rsid w:val="00BF67D6"/>
  </w:style>
  <w:style w:type="table" w:customStyle="1" w:styleId="TableGrid2">
    <w:name w:val="Table Grid2"/>
    <w:basedOn w:val="TableNormal"/>
    <w:next w:val="TableGrid"/>
    <w:rsid w:val="00BF67D6"/>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rsid w:val="00BF67D6"/>
  </w:style>
  <w:style w:type="paragraph" w:styleId="BalloonText">
    <w:name w:val="Balloon Text"/>
    <w:basedOn w:val="Normal"/>
    <w:link w:val="BalloonTextChar"/>
    <w:uiPriority w:val="99"/>
    <w:semiHidden/>
    <w:unhideWhenUsed/>
    <w:rsid w:val="00BF67D6"/>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F67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id.wikipedia.org/w/index.php?title=Orthopaedic_Surgery&amp;action=edit&amp;redlink=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MUSCULOSKELETAL%20SYSTEM\2011-2012\BUKU%20PANDUAN%20PESERT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BUKU PANDUAN PESERTA</Template>
  <TotalTime>0</TotalTime>
  <Pages>80</Pages>
  <Words>10880</Words>
  <Characters>62017</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72752</CharactersWithSpaces>
  <SharedDoc>false</SharedDoc>
  <HLinks>
    <vt:vector size="6" baseType="variant">
      <vt:variant>
        <vt:i4>1900583</vt:i4>
      </vt:variant>
      <vt:variant>
        <vt:i4>0</vt:i4>
      </vt:variant>
      <vt:variant>
        <vt:i4>0</vt:i4>
      </vt:variant>
      <vt:variant>
        <vt:i4>5</vt:i4>
      </vt:variant>
      <vt:variant>
        <vt:lpwstr>http://id.wikipedia.org/w/index.php?title=Orthopaedic_Surgery&amp;action=edit&amp;redlink=1</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Pitut</dc:creator>
  <cp:lastModifiedBy>Ghina</cp:lastModifiedBy>
  <cp:revision>2</cp:revision>
  <dcterms:created xsi:type="dcterms:W3CDTF">2016-02-19T09:21:00Z</dcterms:created>
  <dcterms:modified xsi:type="dcterms:W3CDTF">2016-02-19T09:21:00Z</dcterms:modified>
</cp:coreProperties>
</file>